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15A25" w:rsidRPr="005425C4" w:rsidRDefault="002552A5" w:rsidP="00815A25">
      <w:r>
        <w:rPr>
          <w:noProof/>
        </w:rPr>
        <w:drawing>
          <wp:anchor distT="0" distB="0" distL="114300" distR="114300" simplePos="0" relativeHeight="251657728" behindDoc="0" locked="0" layoutInCell="1" allowOverlap="1">
            <wp:simplePos x="0" y="0"/>
            <wp:positionH relativeFrom="margin">
              <wp:posOffset>2664460</wp:posOffset>
            </wp:positionH>
            <wp:positionV relativeFrom="margin">
              <wp:posOffset>-325783</wp:posOffset>
            </wp:positionV>
            <wp:extent cx="619760" cy="842645"/>
            <wp:effectExtent l="0" t="0" r="0" b="0"/>
            <wp:wrapSquare wrapText="bothSides"/>
            <wp:docPr id="3" name="Рисунок 3" descr="gerb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gerb1"/>
                    <pic:cNvPicPr>
                      <a:picLocks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760" cy="8426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815A25" w:rsidRDefault="00815A25" w:rsidP="00815A25">
      <w:pPr>
        <w:pStyle w:val="a3"/>
        <w:tabs>
          <w:tab w:val="left" w:pos="3443"/>
        </w:tabs>
        <w:rPr>
          <w:rFonts w:ascii="Georgia" w:hAnsi="Georgia"/>
          <w:sz w:val="30"/>
        </w:rPr>
      </w:pPr>
    </w:p>
    <w:p w:rsidR="00815A25" w:rsidRDefault="00815A25" w:rsidP="00815A25">
      <w:pPr>
        <w:pStyle w:val="a3"/>
        <w:rPr>
          <w:rFonts w:ascii="Georgia" w:hAnsi="Georgia"/>
          <w:sz w:val="30"/>
        </w:rPr>
      </w:pPr>
    </w:p>
    <w:p w:rsidR="00815A25" w:rsidRPr="0074779F" w:rsidRDefault="00815A25" w:rsidP="00815A25">
      <w:pPr>
        <w:pStyle w:val="a3"/>
        <w:rPr>
          <w:rFonts w:ascii="Georgia" w:hAnsi="Georgia"/>
          <w:sz w:val="30"/>
          <w:szCs w:val="30"/>
        </w:rPr>
      </w:pPr>
      <w:r w:rsidRPr="0074779F">
        <w:rPr>
          <w:rFonts w:ascii="Georgia" w:hAnsi="Georgia"/>
          <w:sz w:val="30"/>
          <w:szCs w:val="30"/>
        </w:rPr>
        <w:t>К А Л У Ж С К А Я   О Б Л А С Т Ь</w:t>
      </w:r>
    </w:p>
    <w:p w:rsidR="00815A25" w:rsidRPr="0074779F" w:rsidRDefault="00815A25" w:rsidP="00815A25">
      <w:pPr>
        <w:pStyle w:val="a3"/>
        <w:rPr>
          <w:sz w:val="16"/>
          <w:szCs w:val="16"/>
        </w:rPr>
      </w:pPr>
    </w:p>
    <w:p w:rsidR="00815A25" w:rsidRPr="00BA3619" w:rsidRDefault="00815A25" w:rsidP="00815A25">
      <w:pPr>
        <w:pStyle w:val="a3"/>
        <w:rPr>
          <w:rFonts w:ascii="Georgia" w:hAnsi="Georgia"/>
        </w:rPr>
      </w:pPr>
      <w:r w:rsidRPr="00BA3619">
        <w:rPr>
          <w:rFonts w:ascii="Georgia" w:hAnsi="Georgia"/>
        </w:rPr>
        <w:t xml:space="preserve">МАЛОЯРОСЛАВЕЦКОЕ РАЙОННОЕ СОБРАНИЕ ДЕПУТАТОВ  </w:t>
      </w:r>
    </w:p>
    <w:p w:rsidR="00815A25" w:rsidRPr="0074779F" w:rsidRDefault="00815A25" w:rsidP="00815A25">
      <w:pPr>
        <w:pStyle w:val="a3"/>
        <w:rPr>
          <w:rFonts w:ascii="Georgia" w:hAnsi="Georgia"/>
          <w:sz w:val="16"/>
          <w:szCs w:val="16"/>
        </w:rPr>
      </w:pPr>
    </w:p>
    <w:p w:rsidR="00815A25" w:rsidRPr="00BA3619" w:rsidRDefault="00815A25" w:rsidP="00815A25">
      <w:pPr>
        <w:pStyle w:val="a3"/>
        <w:rPr>
          <w:rFonts w:ascii="Georgia" w:hAnsi="Georgia"/>
        </w:rPr>
      </w:pPr>
      <w:r w:rsidRPr="00BA3619">
        <w:rPr>
          <w:rFonts w:ascii="Georgia" w:hAnsi="Georgia"/>
        </w:rPr>
        <w:t>МУНИЦИПАЛЬНОГО РАЙОНА «МАЛОЯРОСЛАВЕЦКИЙ РАЙОН»</w:t>
      </w:r>
    </w:p>
    <w:p w:rsidR="00815A25" w:rsidRPr="0074779F" w:rsidRDefault="00815A25" w:rsidP="00815A25">
      <w:pPr>
        <w:pStyle w:val="a3"/>
        <w:rPr>
          <w:sz w:val="16"/>
          <w:szCs w:val="16"/>
        </w:rPr>
      </w:pPr>
    </w:p>
    <w:p w:rsidR="00815A25" w:rsidRPr="00A0615D" w:rsidRDefault="00815A25" w:rsidP="00815A25">
      <w:pPr>
        <w:pStyle w:val="ac"/>
        <w:rPr>
          <w:szCs w:val="40"/>
        </w:rPr>
      </w:pPr>
      <w:r w:rsidRPr="00A0615D">
        <w:rPr>
          <w:szCs w:val="40"/>
        </w:rPr>
        <w:t>Р Е Ш Е Н И Е</w:t>
      </w:r>
    </w:p>
    <w:p w:rsidR="00815A25" w:rsidRPr="0074779F" w:rsidRDefault="00815A25" w:rsidP="00815A25">
      <w:pPr>
        <w:rPr>
          <w:b/>
          <w:sz w:val="16"/>
          <w:szCs w:val="16"/>
        </w:rPr>
      </w:pPr>
    </w:p>
    <w:p w:rsidR="00815A25" w:rsidRPr="00F32BF8" w:rsidRDefault="00815A25" w:rsidP="00815A25">
      <w:pPr>
        <w:pBdr>
          <w:top w:val="thinThickMediumGap" w:sz="24" w:space="1" w:color="auto"/>
        </w:pBdr>
        <w:jc w:val="both"/>
        <w:rPr>
          <w:sz w:val="16"/>
          <w:szCs w:val="16"/>
        </w:rPr>
      </w:pPr>
    </w:p>
    <w:p w:rsidR="00815A25" w:rsidRPr="00940C10" w:rsidRDefault="00815A25" w:rsidP="00815A25">
      <w:pPr>
        <w:pBdr>
          <w:top w:val="thinThickMediumGap" w:sz="24" w:space="1" w:color="auto"/>
        </w:pBdr>
        <w:jc w:val="both"/>
        <w:rPr>
          <w:sz w:val="27"/>
          <w:szCs w:val="27"/>
        </w:rPr>
      </w:pPr>
      <w:r w:rsidRPr="00940C10">
        <w:rPr>
          <w:sz w:val="27"/>
          <w:szCs w:val="27"/>
        </w:rPr>
        <w:t xml:space="preserve">От </w:t>
      </w:r>
      <w:r w:rsidR="00940C10" w:rsidRPr="00940C10">
        <w:rPr>
          <w:sz w:val="27"/>
          <w:szCs w:val="27"/>
        </w:rPr>
        <w:t>25.12.</w:t>
      </w:r>
      <w:r w:rsidR="00217509" w:rsidRPr="00940C10">
        <w:rPr>
          <w:sz w:val="27"/>
          <w:szCs w:val="27"/>
        </w:rPr>
        <w:t>2024</w:t>
      </w:r>
      <w:r w:rsidRPr="00940C10">
        <w:rPr>
          <w:sz w:val="27"/>
          <w:szCs w:val="27"/>
        </w:rPr>
        <w:t xml:space="preserve"> г.</w:t>
      </w:r>
      <w:r w:rsidRPr="00940C10">
        <w:rPr>
          <w:sz w:val="27"/>
          <w:szCs w:val="27"/>
        </w:rPr>
        <w:tab/>
      </w:r>
      <w:r w:rsidRPr="00940C10">
        <w:rPr>
          <w:sz w:val="27"/>
          <w:szCs w:val="27"/>
        </w:rPr>
        <w:tab/>
        <w:t xml:space="preserve">                                                   </w:t>
      </w:r>
      <w:r w:rsidR="00F63F98" w:rsidRPr="00940C10">
        <w:rPr>
          <w:sz w:val="27"/>
          <w:szCs w:val="27"/>
        </w:rPr>
        <w:t xml:space="preserve">                        </w:t>
      </w:r>
      <w:r w:rsidRPr="00940C10">
        <w:rPr>
          <w:sz w:val="27"/>
          <w:szCs w:val="27"/>
        </w:rPr>
        <w:t xml:space="preserve">  </w:t>
      </w:r>
      <w:r w:rsidR="009C6719" w:rsidRPr="00940C10">
        <w:rPr>
          <w:sz w:val="27"/>
          <w:szCs w:val="27"/>
        </w:rPr>
        <w:t xml:space="preserve">   </w:t>
      </w:r>
      <w:r w:rsidR="00D82832">
        <w:rPr>
          <w:sz w:val="27"/>
          <w:szCs w:val="27"/>
        </w:rPr>
        <w:t xml:space="preserve"> </w:t>
      </w:r>
      <w:r w:rsidR="00217509" w:rsidRPr="00940C10">
        <w:rPr>
          <w:sz w:val="27"/>
          <w:szCs w:val="27"/>
        </w:rPr>
        <w:t>№</w:t>
      </w:r>
      <w:r w:rsidR="00940C10" w:rsidRPr="00940C10">
        <w:rPr>
          <w:sz w:val="27"/>
          <w:szCs w:val="27"/>
        </w:rPr>
        <w:t xml:space="preserve"> 78</w:t>
      </w:r>
    </w:p>
    <w:p w:rsidR="000137B7" w:rsidRPr="00BA0BE3" w:rsidRDefault="000137B7" w:rsidP="005026C6">
      <w:pPr>
        <w:ind w:firstLine="284"/>
        <w:jc w:val="both"/>
        <w:rPr>
          <w:sz w:val="27"/>
          <w:szCs w:val="27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36"/>
      </w:tblGrid>
      <w:tr w:rsidR="000524E1" w:rsidRPr="00B70705" w:rsidTr="00995D11">
        <w:trPr>
          <w:trHeight w:val="2490"/>
        </w:trPr>
        <w:tc>
          <w:tcPr>
            <w:tcW w:w="5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524E1" w:rsidRPr="00B70705" w:rsidRDefault="000524E1" w:rsidP="00922056">
            <w:pPr>
              <w:pStyle w:val="a7"/>
              <w:jc w:val="both"/>
              <w:rPr>
                <w:sz w:val="24"/>
                <w:szCs w:val="24"/>
              </w:rPr>
            </w:pPr>
            <w:r w:rsidRPr="00B70705">
              <w:rPr>
                <w:rFonts w:ascii="Times New Roman" w:hAnsi="Times New Roman"/>
                <w:b/>
                <w:sz w:val="24"/>
                <w:szCs w:val="24"/>
              </w:rPr>
              <w:t>О внесении изменений в решение Малоярославецкого Районного Собрания депутатов от 18.04.2018 №</w:t>
            </w:r>
            <w:r w:rsidR="00CC4651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B70705">
              <w:rPr>
                <w:rFonts w:ascii="Times New Roman" w:hAnsi="Times New Roman"/>
                <w:b/>
                <w:sz w:val="24"/>
                <w:szCs w:val="24"/>
              </w:rPr>
              <w:t>25 «Об определении границ прилегающих к организациям и объектам территорий,  на которых не допускается розничная продажа алкогольной продукции на территории муниципального района «Мал</w:t>
            </w:r>
            <w:r w:rsidR="00542A46" w:rsidRPr="00B70705">
              <w:rPr>
                <w:rFonts w:ascii="Times New Roman" w:hAnsi="Times New Roman"/>
                <w:b/>
                <w:sz w:val="24"/>
                <w:szCs w:val="24"/>
              </w:rPr>
              <w:t>оярославецкий район» (в редакци</w:t>
            </w:r>
            <w:r w:rsidR="00922056" w:rsidRPr="00B70705">
              <w:rPr>
                <w:rFonts w:ascii="Times New Roman" w:hAnsi="Times New Roman"/>
                <w:b/>
                <w:sz w:val="24"/>
                <w:szCs w:val="24"/>
              </w:rPr>
              <w:t>и решений</w:t>
            </w:r>
            <w:r w:rsidRPr="00B70705">
              <w:rPr>
                <w:rFonts w:ascii="Times New Roman" w:hAnsi="Times New Roman"/>
                <w:b/>
                <w:sz w:val="24"/>
                <w:szCs w:val="24"/>
              </w:rPr>
              <w:t xml:space="preserve"> от 19.09.2018 №58</w:t>
            </w:r>
            <w:r w:rsidR="00542A46" w:rsidRPr="00B70705">
              <w:rPr>
                <w:rFonts w:ascii="Times New Roman" w:hAnsi="Times New Roman"/>
                <w:b/>
                <w:sz w:val="24"/>
                <w:szCs w:val="24"/>
              </w:rPr>
              <w:t>, от 26.02.2020 №11</w:t>
            </w:r>
            <w:r w:rsidR="000456E8">
              <w:rPr>
                <w:rFonts w:ascii="Times New Roman" w:hAnsi="Times New Roman"/>
                <w:b/>
                <w:sz w:val="24"/>
                <w:szCs w:val="24"/>
              </w:rPr>
              <w:t>, 28.10.2020 №12</w:t>
            </w:r>
            <w:r w:rsidRPr="00B70705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</w:tr>
    </w:tbl>
    <w:p w:rsidR="0003391A" w:rsidRPr="00B70705" w:rsidRDefault="0003391A" w:rsidP="005026C6">
      <w:pPr>
        <w:ind w:firstLine="284"/>
        <w:jc w:val="both"/>
      </w:pPr>
    </w:p>
    <w:p w:rsidR="00815A25" w:rsidRDefault="005E47BD" w:rsidP="000524E1">
      <w:pPr>
        <w:ind w:firstLine="709"/>
        <w:jc w:val="both"/>
      </w:pPr>
      <w:r w:rsidRPr="00B70705">
        <w:t xml:space="preserve">В соответствии с </w:t>
      </w:r>
      <w:r w:rsidR="00AB07BC" w:rsidRPr="00B70705">
        <w:t>законом Калужской области от 06.04.2006 №182-ОЗ «О регулировании отдельных правоотношений в сфере оборота алког</w:t>
      </w:r>
      <w:r w:rsidR="0005267B" w:rsidRPr="00B70705">
        <w:t>ольной продукции на территории К</w:t>
      </w:r>
      <w:r w:rsidR="00AB07BC" w:rsidRPr="00B70705">
        <w:t xml:space="preserve">алужской области», </w:t>
      </w:r>
      <w:r w:rsidR="00AE4CE0" w:rsidRPr="00B70705">
        <w:t>руководствуясь статьё</w:t>
      </w:r>
      <w:r w:rsidR="00302A6D" w:rsidRPr="00B70705">
        <w:t>й 2</w:t>
      </w:r>
      <w:r w:rsidRPr="00B70705">
        <w:t xml:space="preserve">2 Устава муниципального района «Малоярославецкий район», </w:t>
      </w:r>
    </w:p>
    <w:p w:rsidR="00995D11" w:rsidRPr="00B70705" w:rsidRDefault="00995D11" w:rsidP="000524E1">
      <w:pPr>
        <w:ind w:firstLine="709"/>
        <w:jc w:val="both"/>
      </w:pPr>
    </w:p>
    <w:p w:rsidR="00302A6D" w:rsidRPr="00B70705" w:rsidRDefault="00302A6D" w:rsidP="000524E1">
      <w:pPr>
        <w:ind w:firstLine="709"/>
        <w:jc w:val="center"/>
      </w:pPr>
      <w:r w:rsidRPr="00B70705">
        <w:rPr>
          <w:b/>
        </w:rPr>
        <w:t>Малоярославецкое</w:t>
      </w:r>
      <w:r w:rsidR="005E47BD" w:rsidRPr="00B70705">
        <w:rPr>
          <w:b/>
        </w:rPr>
        <w:t xml:space="preserve"> </w:t>
      </w:r>
      <w:r w:rsidRPr="00B70705">
        <w:rPr>
          <w:b/>
        </w:rPr>
        <w:t>Районное Собрание депутатов</w:t>
      </w:r>
      <w:r w:rsidRPr="00B70705">
        <w:t xml:space="preserve"> </w:t>
      </w:r>
    </w:p>
    <w:p w:rsidR="00AE4CE0" w:rsidRDefault="00302A6D" w:rsidP="000524E1">
      <w:pPr>
        <w:ind w:firstLine="709"/>
        <w:jc w:val="center"/>
        <w:rPr>
          <w:b/>
        </w:rPr>
      </w:pPr>
      <w:r w:rsidRPr="00B70705">
        <w:rPr>
          <w:b/>
        </w:rPr>
        <w:t>РЕШИЛО</w:t>
      </w:r>
      <w:r w:rsidR="005E47BD" w:rsidRPr="00B70705">
        <w:rPr>
          <w:b/>
        </w:rPr>
        <w:t>:</w:t>
      </w:r>
    </w:p>
    <w:p w:rsidR="00D472E4" w:rsidRPr="00B70705" w:rsidRDefault="00D472E4" w:rsidP="000524E1">
      <w:pPr>
        <w:ind w:firstLine="709"/>
        <w:jc w:val="center"/>
        <w:rPr>
          <w:b/>
        </w:rPr>
      </w:pPr>
    </w:p>
    <w:p w:rsidR="00CC4651" w:rsidRPr="00B70705" w:rsidRDefault="003F2C61" w:rsidP="00CC4651">
      <w:pPr>
        <w:pStyle w:val="Default"/>
        <w:ind w:firstLine="709"/>
        <w:jc w:val="both"/>
      </w:pPr>
      <w:r w:rsidRPr="00B70705">
        <w:t>1</w:t>
      </w:r>
      <w:r w:rsidR="00146FED" w:rsidRPr="00B70705">
        <w:t xml:space="preserve">. </w:t>
      </w:r>
      <w:r w:rsidR="004A7555" w:rsidRPr="00B70705">
        <w:t xml:space="preserve">Внести </w:t>
      </w:r>
      <w:r w:rsidR="002A1F38" w:rsidRPr="00B70705">
        <w:t>в</w:t>
      </w:r>
      <w:r w:rsidR="004A7555" w:rsidRPr="00B70705">
        <w:t xml:space="preserve"> решение Малоярославецкого Районного Собрания депутатов от 18.04.2018 №</w:t>
      </w:r>
      <w:r w:rsidR="003A6729">
        <w:t xml:space="preserve"> </w:t>
      </w:r>
      <w:r w:rsidR="004A7555" w:rsidRPr="00B70705">
        <w:t>25 «Об определении границ прилегающих к орган</w:t>
      </w:r>
      <w:r w:rsidR="00AE4CE0" w:rsidRPr="00B70705">
        <w:t xml:space="preserve">изациям и объектам территорий, на которых не допускается </w:t>
      </w:r>
      <w:r w:rsidR="004A7555" w:rsidRPr="00B70705">
        <w:t>розничная продажа алкогольной продукц</w:t>
      </w:r>
      <w:r w:rsidR="00AE4CE0" w:rsidRPr="00B70705">
        <w:t xml:space="preserve">ии на территории муниципального </w:t>
      </w:r>
      <w:r w:rsidR="004A7555" w:rsidRPr="00B70705">
        <w:t>района «Малоярославецкий район»</w:t>
      </w:r>
      <w:r w:rsidR="004D1881" w:rsidRPr="00B70705">
        <w:t xml:space="preserve"> (в редакци</w:t>
      </w:r>
      <w:r w:rsidR="00922056" w:rsidRPr="00B70705">
        <w:t>и решений</w:t>
      </w:r>
      <w:r w:rsidR="004D1881" w:rsidRPr="00B70705">
        <w:t xml:space="preserve"> от 19.09.2018 №58</w:t>
      </w:r>
      <w:r w:rsidR="00542A46" w:rsidRPr="00B70705">
        <w:t>, от 26.02.2020 №11</w:t>
      </w:r>
      <w:r w:rsidR="0015095D">
        <w:t>, от 28.10.2020 №12</w:t>
      </w:r>
      <w:r w:rsidR="00542A46" w:rsidRPr="00B70705">
        <w:t>)</w:t>
      </w:r>
      <w:r w:rsidR="00F127E2" w:rsidRPr="00B70705">
        <w:t xml:space="preserve"> (далее – решение)</w:t>
      </w:r>
      <w:r w:rsidR="004A7555" w:rsidRPr="00B70705">
        <w:t xml:space="preserve"> следующие изменения:</w:t>
      </w:r>
    </w:p>
    <w:p w:rsidR="00A83DC3" w:rsidRDefault="0015095D" w:rsidP="0015095D">
      <w:pPr>
        <w:pStyle w:val="ConsPlusTitle"/>
        <w:ind w:firstLine="567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15095D">
        <w:rPr>
          <w:rFonts w:ascii="Times New Roman" w:hAnsi="Times New Roman" w:cs="Times New Roman"/>
          <w:b w:val="0"/>
          <w:sz w:val="24"/>
          <w:szCs w:val="24"/>
        </w:rPr>
        <w:t>1.1.</w:t>
      </w:r>
      <w:r w:rsidRPr="0015095D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>
        <w:rPr>
          <w:rFonts w:ascii="Times New Roman" w:hAnsi="Times New Roman" w:cs="Times New Roman"/>
          <w:b w:val="0"/>
          <w:sz w:val="24"/>
          <w:szCs w:val="24"/>
        </w:rPr>
        <w:t>В</w:t>
      </w:r>
      <w:r w:rsidRPr="0015095D">
        <w:rPr>
          <w:rFonts w:ascii="Times New Roman" w:hAnsi="Times New Roman" w:cs="Times New Roman"/>
          <w:b w:val="0"/>
          <w:sz w:val="24"/>
          <w:szCs w:val="24"/>
        </w:rPr>
        <w:t xml:space="preserve"> преамбуле решения, в пункте 1 приложения 1 </w:t>
      </w:r>
      <w:r>
        <w:rPr>
          <w:rFonts w:ascii="Times New Roman" w:hAnsi="Times New Roman" w:cs="Times New Roman"/>
          <w:b w:val="0"/>
          <w:sz w:val="24"/>
          <w:szCs w:val="24"/>
        </w:rPr>
        <w:t>«П</w:t>
      </w:r>
      <w:r w:rsidRPr="0015095D">
        <w:rPr>
          <w:rFonts w:ascii="Times New Roman" w:hAnsi="Times New Roman" w:cs="Times New Roman"/>
          <w:b w:val="0"/>
          <w:sz w:val="24"/>
          <w:szCs w:val="24"/>
        </w:rPr>
        <w:t>орядок</w:t>
      </w:r>
      <w:r>
        <w:rPr>
          <w:rFonts w:ascii="Times New Roman" w:hAnsi="Times New Roman" w:cs="Times New Roman"/>
          <w:b w:val="0"/>
          <w:sz w:val="24"/>
          <w:szCs w:val="24"/>
        </w:rPr>
        <w:t xml:space="preserve"> </w:t>
      </w:r>
      <w:r w:rsidRPr="0015095D">
        <w:rPr>
          <w:rFonts w:ascii="Times New Roman" w:hAnsi="Times New Roman" w:cs="Times New Roman"/>
          <w:b w:val="0"/>
          <w:sz w:val="24"/>
          <w:szCs w:val="24"/>
        </w:rPr>
        <w:t>определения границ прилегающих к организациям и объектам</w:t>
      </w:r>
      <w:r>
        <w:rPr>
          <w:rFonts w:ascii="Times New Roman" w:hAnsi="Times New Roman" w:cs="Times New Roman"/>
          <w:b w:val="0"/>
          <w:sz w:val="24"/>
          <w:szCs w:val="24"/>
        </w:rPr>
        <w:t xml:space="preserve"> </w:t>
      </w:r>
      <w:r w:rsidRPr="0015095D">
        <w:rPr>
          <w:rFonts w:ascii="Times New Roman" w:hAnsi="Times New Roman" w:cs="Times New Roman"/>
          <w:b w:val="0"/>
          <w:sz w:val="24"/>
          <w:szCs w:val="24"/>
        </w:rPr>
        <w:t>территорий, на которых не допускается розничная продажа</w:t>
      </w:r>
      <w:r>
        <w:rPr>
          <w:rFonts w:ascii="Times New Roman" w:hAnsi="Times New Roman" w:cs="Times New Roman"/>
          <w:b w:val="0"/>
          <w:sz w:val="24"/>
          <w:szCs w:val="24"/>
        </w:rPr>
        <w:t xml:space="preserve"> </w:t>
      </w:r>
      <w:r w:rsidRPr="0015095D">
        <w:rPr>
          <w:rFonts w:ascii="Times New Roman" w:hAnsi="Times New Roman" w:cs="Times New Roman"/>
          <w:b w:val="0"/>
          <w:sz w:val="24"/>
          <w:szCs w:val="24"/>
        </w:rPr>
        <w:t>алкогольной продукции</w:t>
      </w:r>
      <w:r>
        <w:rPr>
          <w:rFonts w:ascii="Times New Roman" w:hAnsi="Times New Roman" w:cs="Times New Roman"/>
          <w:b w:val="0"/>
          <w:sz w:val="24"/>
          <w:szCs w:val="24"/>
        </w:rPr>
        <w:t>» слова «</w:t>
      </w:r>
      <w:hyperlink r:id="rId9" w:history="1">
        <w:r w:rsidRPr="0015095D">
          <w:rPr>
            <w:rFonts w:ascii="Times New Roman" w:hAnsi="Times New Roman" w:cs="Times New Roman"/>
            <w:b w:val="0"/>
            <w:sz w:val="24"/>
            <w:szCs w:val="24"/>
          </w:rPr>
          <w:t>постановлением</w:t>
        </w:r>
      </w:hyperlink>
      <w:r w:rsidRPr="0015095D">
        <w:rPr>
          <w:rFonts w:ascii="Times New Roman" w:hAnsi="Times New Roman" w:cs="Times New Roman"/>
          <w:b w:val="0"/>
          <w:sz w:val="24"/>
          <w:szCs w:val="24"/>
        </w:rPr>
        <w:t xml:space="preserve"> Правите</w:t>
      </w:r>
      <w:r>
        <w:rPr>
          <w:rFonts w:ascii="Times New Roman" w:hAnsi="Times New Roman" w:cs="Times New Roman"/>
          <w:b w:val="0"/>
          <w:sz w:val="24"/>
          <w:szCs w:val="24"/>
        </w:rPr>
        <w:t xml:space="preserve">льства РФ от 27.12.2012 </w:t>
      </w:r>
      <w:r w:rsidR="00193E72">
        <w:rPr>
          <w:rFonts w:ascii="Times New Roman" w:hAnsi="Times New Roman" w:cs="Times New Roman"/>
          <w:b w:val="0"/>
          <w:sz w:val="24"/>
          <w:szCs w:val="24"/>
        </w:rPr>
        <w:t>№</w:t>
      </w:r>
      <w:r>
        <w:rPr>
          <w:rFonts w:ascii="Times New Roman" w:hAnsi="Times New Roman" w:cs="Times New Roman"/>
          <w:b w:val="0"/>
          <w:sz w:val="24"/>
          <w:szCs w:val="24"/>
        </w:rPr>
        <w:t>1425 «</w:t>
      </w:r>
      <w:r w:rsidRPr="0015095D">
        <w:rPr>
          <w:rFonts w:ascii="Times New Roman" w:hAnsi="Times New Roman" w:cs="Times New Roman"/>
          <w:b w:val="0"/>
          <w:sz w:val="24"/>
          <w:szCs w:val="24"/>
        </w:rPr>
        <w:t>Об определении органами государственной власти субъектов Российской Федерации мест массового скопления граждан и мест нахождения источников повышенной опасности, в которых не допускается розничная продажа алкогольной продукции, а также определении органами местного самоуправления границ прилегающих к некоторым организациям и объектам территорий, на которых не допускается рознична</w:t>
      </w:r>
      <w:r>
        <w:rPr>
          <w:rFonts w:ascii="Times New Roman" w:hAnsi="Times New Roman" w:cs="Times New Roman"/>
          <w:b w:val="0"/>
          <w:sz w:val="24"/>
          <w:szCs w:val="24"/>
        </w:rPr>
        <w:t>я продажа алкогольной продукции» исключить.</w:t>
      </w:r>
    </w:p>
    <w:p w:rsidR="000E1680" w:rsidRDefault="0015095D" w:rsidP="0015095D">
      <w:pPr>
        <w:pStyle w:val="ConsPlusTitle"/>
        <w:ind w:firstLine="567"/>
        <w:jc w:val="both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 xml:space="preserve">1.2. </w:t>
      </w:r>
      <w:r w:rsidR="000E1680">
        <w:rPr>
          <w:rFonts w:ascii="Times New Roman" w:hAnsi="Times New Roman" w:cs="Times New Roman"/>
          <w:b w:val="0"/>
          <w:sz w:val="24"/>
          <w:szCs w:val="24"/>
        </w:rPr>
        <w:t>В приложении</w:t>
      </w:r>
      <w:r w:rsidR="000E1680" w:rsidRPr="0015095D">
        <w:rPr>
          <w:rFonts w:ascii="Times New Roman" w:hAnsi="Times New Roman" w:cs="Times New Roman"/>
          <w:b w:val="0"/>
          <w:sz w:val="24"/>
          <w:szCs w:val="24"/>
        </w:rPr>
        <w:t xml:space="preserve"> 1 </w:t>
      </w:r>
      <w:r w:rsidR="000E1680">
        <w:rPr>
          <w:rFonts w:ascii="Times New Roman" w:hAnsi="Times New Roman" w:cs="Times New Roman"/>
          <w:b w:val="0"/>
          <w:sz w:val="24"/>
          <w:szCs w:val="24"/>
        </w:rPr>
        <w:t>«П</w:t>
      </w:r>
      <w:r w:rsidR="000E1680" w:rsidRPr="0015095D">
        <w:rPr>
          <w:rFonts w:ascii="Times New Roman" w:hAnsi="Times New Roman" w:cs="Times New Roman"/>
          <w:b w:val="0"/>
          <w:sz w:val="24"/>
          <w:szCs w:val="24"/>
        </w:rPr>
        <w:t>орядок</w:t>
      </w:r>
      <w:r w:rsidR="000E1680">
        <w:rPr>
          <w:rFonts w:ascii="Times New Roman" w:hAnsi="Times New Roman" w:cs="Times New Roman"/>
          <w:b w:val="0"/>
          <w:sz w:val="24"/>
          <w:szCs w:val="24"/>
        </w:rPr>
        <w:t xml:space="preserve"> </w:t>
      </w:r>
      <w:r w:rsidR="000E1680" w:rsidRPr="0015095D">
        <w:rPr>
          <w:rFonts w:ascii="Times New Roman" w:hAnsi="Times New Roman" w:cs="Times New Roman"/>
          <w:b w:val="0"/>
          <w:sz w:val="24"/>
          <w:szCs w:val="24"/>
        </w:rPr>
        <w:t>определения границ прилегающих к организациям и объектам</w:t>
      </w:r>
      <w:r w:rsidR="000E1680">
        <w:rPr>
          <w:rFonts w:ascii="Times New Roman" w:hAnsi="Times New Roman" w:cs="Times New Roman"/>
          <w:b w:val="0"/>
          <w:sz w:val="24"/>
          <w:szCs w:val="24"/>
        </w:rPr>
        <w:t xml:space="preserve"> </w:t>
      </w:r>
      <w:r w:rsidR="000E1680" w:rsidRPr="0015095D">
        <w:rPr>
          <w:rFonts w:ascii="Times New Roman" w:hAnsi="Times New Roman" w:cs="Times New Roman"/>
          <w:b w:val="0"/>
          <w:sz w:val="24"/>
          <w:szCs w:val="24"/>
        </w:rPr>
        <w:t>территорий, на которых не допускается розничная продажа</w:t>
      </w:r>
      <w:r w:rsidR="000E1680">
        <w:rPr>
          <w:rFonts w:ascii="Times New Roman" w:hAnsi="Times New Roman" w:cs="Times New Roman"/>
          <w:b w:val="0"/>
          <w:sz w:val="24"/>
          <w:szCs w:val="24"/>
        </w:rPr>
        <w:t xml:space="preserve"> </w:t>
      </w:r>
      <w:r w:rsidR="000E1680" w:rsidRPr="0015095D">
        <w:rPr>
          <w:rFonts w:ascii="Times New Roman" w:hAnsi="Times New Roman" w:cs="Times New Roman"/>
          <w:b w:val="0"/>
          <w:sz w:val="24"/>
          <w:szCs w:val="24"/>
        </w:rPr>
        <w:t>алкогольной продукции</w:t>
      </w:r>
      <w:r w:rsidR="000E1680">
        <w:rPr>
          <w:rFonts w:ascii="Times New Roman" w:hAnsi="Times New Roman" w:cs="Times New Roman"/>
          <w:b w:val="0"/>
          <w:sz w:val="24"/>
          <w:szCs w:val="24"/>
        </w:rPr>
        <w:t>»:</w:t>
      </w:r>
    </w:p>
    <w:p w:rsidR="0015095D" w:rsidRDefault="000E1680" w:rsidP="0015095D">
      <w:pPr>
        <w:pStyle w:val="ConsPlusTitle"/>
        <w:ind w:firstLine="567"/>
        <w:jc w:val="both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 xml:space="preserve">1.2.1. </w:t>
      </w:r>
      <w:r w:rsidR="0015095D">
        <w:rPr>
          <w:rFonts w:ascii="Times New Roman" w:hAnsi="Times New Roman" w:cs="Times New Roman"/>
          <w:b w:val="0"/>
          <w:sz w:val="24"/>
          <w:szCs w:val="24"/>
        </w:rPr>
        <w:t>П</w:t>
      </w:r>
      <w:r w:rsidR="00660670">
        <w:rPr>
          <w:rFonts w:ascii="Times New Roman" w:hAnsi="Times New Roman" w:cs="Times New Roman"/>
          <w:b w:val="0"/>
          <w:sz w:val="24"/>
          <w:szCs w:val="24"/>
        </w:rPr>
        <w:t>ункт 2</w:t>
      </w:r>
      <w:r w:rsidR="0015095D" w:rsidRPr="0015095D">
        <w:rPr>
          <w:rFonts w:ascii="Times New Roman" w:hAnsi="Times New Roman" w:cs="Times New Roman"/>
          <w:b w:val="0"/>
          <w:sz w:val="24"/>
          <w:szCs w:val="24"/>
        </w:rPr>
        <w:t xml:space="preserve"> </w:t>
      </w:r>
      <w:r w:rsidR="00660670">
        <w:rPr>
          <w:rFonts w:ascii="Times New Roman" w:hAnsi="Times New Roman" w:cs="Times New Roman"/>
          <w:b w:val="0"/>
          <w:sz w:val="24"/>
          <w:szCs w:val="24"/>
        </w:rPr>
        <w:t>изложить в новой редакции:</w:t>
      </w:r>
    </w:p>
    <w:p w:rsidR="00660670" w:rsidRDefault="00660670" w:rsidP="00660670">
      <w:pPr>
        <w:autoSpaceDE w:val="0"/>
        <w:autoSpaceDN w:val="0"/>
        <w:adjustRightInd w:val="0"/>
        <w:jc w:val="both"/>
        <w:rPr>
          <w:lang w:eastAsia="en-GB"/>
        </w:rPr>
      </w:pPr>
      <w:r>
        <w:rPr>
          <w:b/>
        </w:rPr>
        <w:lastRenderedPageBreak/>
        <w:t>«</w:t>
      </w:r>
      <w:r w:rsidRPr="000E1680">
        <w:t>2.</w:t>
      </w:r>
      <w:r>
        <w:rPr>
          <w:b/>
        </w:rPr>
        <w:t xml:space="preserve"> </w:t>
      </w:r>
      <w:r>
        <w:rPr>
          <w:lang w:eastAsia="en-GB"/>
        </w:rPr>
        <w:t>Розничная продажа алкогольной продукции не допускается на территориях, прилегающих:</w:t>
      </w:r>
    </w:p>
    <w:p w:rsidR="00660670" w:rsidRDefault="00660670" w:rsidP="00660670">
      <w:pPr>
        <w:autoSpaceDE w:val="0"/>
        <w:autoSpaceDN w:val="0"/>
        <w:adjustRightInd w:val="0"/>
        <w:ind w:firstLine="540"/>
        <w:jc w:val="both"/>
        <w:rPr>
          <w:lang w:eastAsia="en-GB"/>
        </w:rPr>
      </w:pPr>
      <w:r>
        <w:rPr>
          <w:lang w:eastAsia="en-GB"/>
        </w:rPr>
        <w:t>а) к детским, образовател</w:t>
      </w:r>
      <w:r w:rsidR="003E7093">
        <w:rPr>
          <w:lang w:eastAsia="en-GB"/>
        </w:rPr>
        <w:t>ьным, медицинским организациям и</w:t>
      </w:r>
      <w:r>
        <w:rPr>
          <w:lang w:eastAsia="en-GB"/>
        </w:rPr>
        <w:t xml:space="preserve"> объектам спорта;</w:t>
      </w:r>
    </w:p>
    <w:p w:rsidR="00660670" w:rsidRDefault="00660670" w:rsidP="00660670">
      <w:pPr>
        <w:autoSpaceDE w:val="0"/>
        <w:autoSpaceDN w:val="0"/>
        <w:adjustRightInd w:val="0"/>
        <w:ind w:firstLine="540"/>
        <w:jc w:val="both"/>
        <w:rPr>
          <w:lang w:eastAsia="en-GB"/>
        </w:rPr>
      </w:pPr>
      <w:r>
        <w:rPr>
          <w:lang w:eastAsia="en-GB"/>
        </w:rPr>
        <w:t xml:space="preserve">б) к оптовым и розничным рынкам, вокзалам, аэропортам и </w:t>
      </w:r>
      <w:r w:rsidR="00BC3450">
        <w:rPr>
          <w:lang w:eastAsia="en-GB"/>
        </w:rPr>
        <w:t xml:space="preserve">иным местам массового скопления граждан </w:t>
      </w:r>
      <w:r>
        <w:rPr>
          <w:lang w:eastAsia="en-GB"/>
        </w:rPr>
        <w:t>и местам нахождения источников повышенной опасности, определенным органами государственной власти субъектов Российской Федерации;</w:t>
      </w:r>
    </w:p>
    <w:p w:rsidR="0053483A" w:rsidRDefault="00660670" w:rsidP="00660670">
      <w:pPr>
        <w:autoSpaceDE w:val="0"/>
        <w:autoSpaceDN w:val="0"/>
        <w:adjustRightInd w:val="0"/>
        <w:ind w:firstLine="540"/>
        <w:jc w:val="both"/>
        <w:rPr>
          <w:lang w:eastAsia="en-GB"/>
        </w:rPr>
      </w:pPr>
      <w:r>
        <w:rPr>
          <w:lang w:eastAsia="en-GB"/>
        </w:rPr>
        <w:t>в) к объектам военного назначен</w:t>
      </w:r>
      <w:r w:rsidR="003E7093">
        <w:rPr>
          <w:lang w:eastAsia="en-GB"/>
        </w:rPr>
        <w:t>ия;</w:t>
      </w:r>
    </w:p>
    <w:p w:rsidR="003E7093" w:rsidRDefault="003E7093" w:rsidP="00660670">
      <w:pPr>
        <w:autoSpaceDE w:val="0"/>
        <w:autoSpaceDN w:val="0"/>
        <w:adjustRightInd w:val="0"/>
        <w:ind w:firstLine="540"/>
        <w:jc w:val="both"/>
        <w:rPr>
          <w:lang w:eastAsia="en-GB"/>
        </w:rPr>
      </w:pPr>
      <w:r>
        <w:rPr>
          <w:lang w:eastAsia="en-GB"/>
        </w:rPr>
        <w:t>г) студенческим общежитиям</w:t>
      </w:r>
      <w:r w:rsidR="00193E72">
        <w:rPr>
          <w:lang w:eastAsia="en-GB"/>
        </w:rPr>
        <w:t>.</w:t>
      </w:r>
    </w:p>
    <w:p w:rsidR="00660670" w:rsidRDefault="00660670" w:rsidP="00510F65">
      <w:pPr>
        <w:autoSpaceDE w:val="0"/>
        <w:autoSpaceDN w:val="0"/>
        <w:adjustRightInd w:val="0"/>
        <w:ind w:firstLine="567"/>
        <w:jc w:val="both"/>
        <w:rPr>
          <w:lang w:eastAsia="en-GB"/>
        </w:rPr>
      </w:pPr>
      <w:r>
        <w:rPr>
          <w:lang w:eastAsia="en-GB"/>
        </w:rPr>
        <w:t>В настоящем Порядке используются следующие понятия:</w:t>
      </w:r>
    </w:p>
    <w:p w:rsidR="00660670" w:rsidRDefault="00660670" w:rsidP="00660670">
      <w:pPr>
        <w:autoSpaceDE w:val="0"/>
        <w:autoSpaceDN w:val="0"/>
        <w:adjustRightInd w:val="0"/>
        <w:ind w:firstLine="540"/>
        <w:jc w:val="both"/>
        <w:rPr>
          <w:lang w:eastAsia="en-GB"/>
        </w:rPr>
      </w:pPr>
      <w:r>
        <w:rPr>
          <w:lang w:eastAsia="en-GB"/>
        </w:rPr>
        <w:t xml:space="preserve">а) «детские организации» - организации, осуществляющие деятельность по дошкольному и начальному общему образованию (по Общероссийскому классификатору видов экономической деятельности </w:t>
      </w:r>
      <w:hyperlink r:id="rId10" w:history="1">
        <w:r w:rsidRPr="00660670">
          <w:rPr>
            <w:lang w:eastAsia="en-GB"/>
          </w:rPr>
          <w:t>коды 85.11</w:t>
        </w:r>
      </w:hyperlink>
      <w:r w:rsidRPr="00660670">
        <w:rPr>
          <w:lang w:eastAsia="en-GB"/>
        </w:rPr>
        <w:t xml:space="preserve">, </w:t>
      </w:r>
      <w:hyperlink r:id="rId11" w:history="1">
        <w:r w:rsidRPr="00660670">
          <w:rPr>
            <w:lang w:eastAsia="en-GB"/>
          </w:rPr>
          <w:t>85.12</w:t>
        </w:r>
      </w:hyperlink>
      <w:r>
        <w:rPr>
          <w:lang w:eastAsia="en-GB"/>
        </w:rPr>
        <w:t>);</w:t>
      </w:r>
    </w:p>
    <w:p w:rsidR="00660670" w:rsidRDefault="00660670" w:rsidP="00660670">
      <w:pPr>
        <w:autoSpaceDE w:val="0"/>
        <w:autoSpaceDN w:val="0"/>
        <w:adjustRightInd w:val="0"/>
        <w:ind w:firstLine="540"/>
        <w:jc w:val="both"/>
        <w:rPr>
          <w:lang w:eastAsia="en-GB"/>
        </w:rPr>
      </w:pPr>
      <w:r>
        <w:rPr>
          <w:lang w:eastAsia="en-GB"/>
        </w:rPr>
        <w:t xml:space="preserve">б) «обособленная территория» - территория, границы которой обозначены ограждением (объектами искусственного происхождения), прилегающая к зданию (строению, сооружению), в котором расположены организации и (или) объекты, указанные в </w:t>
      </w:r>
      <w:hyperlink w:anchor="Par0" w:history="1">
        <w:r w:rsidRPr="00660670">
          <w:rPr>
            <w:lang w:eastAsia="en-GB"/>
          </w:rPr>
          <w:t>пункте 2</w:t>
        </w:r>
      </w:hyperlink>
      <w:r w:rsidRPr="00660670">
        <w:rPr>
          <w:lang w:eastAsia="en-GB"/>
        </w:rPr>
        <w:t xml:space="preserve"> </w:t>
      </w:r>
      <w:r>
        <w:rPr>
          <w:lang w:eastAsia="en-GB"/>
        </w:rPr>
        <w:t>настоящего Порядка;</w:t>
      </w:r>
    </w:p>
    <w:p w:rsidR="00660670" w:rsidRDefault="00660670" w:rsidP="00660670">
      <w:pPr>
        <w:autoSpaceDE w:val="0"/>
        <w:autoSpaceDN w:val="0"/>
        <w:adjustRightInd w:val="0"/>
        <w:ind w:firstLine="540"/>
        <w:jc w:val="both"/>
        <w:rPr>
          <w:lang w:eastAsia="en-GB"/>
        </w:rPr>
      </w:pPr>
      <w:r>
        <w:rPr>
          <w:lang w:eastAsia="en-GB"/>
        </w:rPr>
        <w:t xml:space="preserve">в) «образовательные организации» - организации, определенные в соответствии с </w:t>
      </w:r>
      <w:hyperlink r:id="rId12" w:history="1">
        <w:r w:rsidRPr="00660670">
          <w:rPr>
            <w:lang w:eastAsia="en-GB"/>
          </w:rPr>
          <w:t>Законом</w:t>
        </w:r>
      </w:hyperlink>
      <w:r>
        <w:rPr>
          <w:lang w:eastAsia="en-GB"/>
        </w:rPr>
        <w:t xml:space="preserve"> Российской Федерации «Об образовании» и имеющие лицензию на осуществление образовательной деятельности;</w:t>
      </w:r>
    </w:p>
    <w:p w:rsidR="00660670" w:rsidRDefault="00660670" w:rsidP="00660670">
      <w:pPr>
        <w:autoSpaceDE w:val="0"/>
        <w:autoSpaceDN w:val="0"/>
        <w:adjustRightInd w:val="0"/>
        <w:ind w:firstLine="540"/>
        <w:jc w:val="both"/>
        <w:rPr>
          <w:lang w:eastAsia="en-GB"/>
        </w:rPr>
      </w:pPr>
      <w:r>
        <w:rPr>
          <w:lang w:eastAsia="en-GB"/>
        </w:rPr>
        <w:t>г) «стационарный торговый объект» - торговый объект, представляющий собой здание или часть здания, строение или часть строения, прочно связанные фундаментом такого здания, строения с землей и присоединенные к сетям инженерно-технического обеспечения, в котором осуществляется розничная продажа алкогольной продукции;</w:t>
      </w:r>
    </w:p>
    <w:p w:rsidR="00660670" w:rsidRDefault="00660670" w:rsidP="00660670">
      <w:pPr>
        <w:autoSpaceDE w:val="0"/>
        <w:autoSpaceDN w:val="0"/>
        <w:adjustRightInd w:val="0"/>
        <w:ind w:firstLine="540"/>
        <w:jc w:val="both"/>
      </w:pPr>
      <w:r>
        <w:rPr>
          <w:lang w:eastAsia="en-GB"/>
        </w:rPr>
        <w:t xml:space="preserve">д) </w:t>
      </w:r>
      <w:r w:rsidRPr="00660670">
        <w:rPr>
          <w:lang w:eastAsia="en-GB"/>
        </w:rPr>
        <w:t>«</w:t>
      </w:r>
      <w:r w:rsidRPr="00660670">
        <w:t>объект общественного питания» - имущественный комплекс в значении «ГОСТ 30389-2013. Межгосударственный стандарт. Услуги общественного питания. Предприятия общественного питания. Классификация и общие требования» (вместе с «Минимальными требованиями к предприятиям (объектам) общественного питания различных типов»), введенным в действие приказом Федерального агентства по техническому регулированию и метрологии от 22 ноября 2013 год</w:t>
      </w:r>
      <w:r w:rsidR="00FA4549">
        <w:t>а    № 1676-ст</w:t>
      </w:r>
      <w:r>
        <w:t>;</w:t>
      </w:r>
    </w:p>
    <w:p w:rsidR="0015095D" w:rsidRDefault="000E1680" w:rsidP="000E1680">
      <w:pPr>
        <w:autoSpaceDE w:val="0"/>
        <w:autoSpaceDN w:val="0"/>
        <w:adjustRightInd w:val="0"/>
        <w:ind w:firstLine="540"/>
        <w:jc w:val="both"/>
      </w:pPr>
      <w:r>
        <w:t>е) «многоквартирный дом» - здание, состоящее из двух и более квартир, имеющее самостоятельные выходы либо на земельный участок, прилегающий к жилому дому, либо в помещения общего пользования в таком доме. Многоквартирный дом может также включать в себя принадлежащие отдельным собственникам нежилые помещения и (или) машино-места, являющиеся неотъемлемой конструктивной частью такого многоквартирного дома.</w:t>
      </w:r>
      <w:r w:rsidR="00193E72">
        <w:t>».</w:t>
      </w:r>
    </w:p>
    <w:p w:rsidR="003E7093" w:rsidRDefault="003E7093" w:rsidP="000E1680">
      <w:pPr>
        <w:autoSpaceDE w:val="0"/>
        <w:autoSpaceDN w:val="0"/>
        <w:adjustRightInd w:val="0"/>
        <w:ind w:firstLine="540"/>
        <w:jc w:val="both"/>
      </w:pPr>
      <w:r>
        <w:t>1.2.2. Пункт 3</w:t>
      </w:r>
      <w:r w:rsidR="007E059C">
        <w:t>.3.</w:t>
      </w:r>
      <w:r>
        <w:t xml:space="preserve"> дополнить подпунктом следующего содержания:</w:t>
      </w:r>
    </w:p>
    <w:p w:rsidR="003E7093" w:rsidRDefault="00567EEE" w:rsidP="00567EEE">
      <w:pPr>
        <w:ind w:firstLine="709"/>
        <w:jc w:val="both"/>
      </w:pPr>
      <w:r w:rsidRPr="00170DE2">
        <w:t>«</w:t>
      </w:r>
      <w:r w:rsidR="003E7093" w:rsidRPr="00170DE2">
        <w:t>3.</w:t>
      </w:r>
      <w:r w:rsidR="007E059C" w:rsidRPr="00170DE2">
        <w:t>3.5.</w:t>
      </w:r>
      <w:r w:rsidR="003E7093" w:rsidRPr="00170DE2">
        <w:t xml:space="preserve"> Расстояние границ прилегающих территорий к многоквартирным домам </w:t>
      </w:r>
      <w:r w:rsidRPr="00170DE2">
        <w:t xml:space="preserve">до объекта общественного питания, осуществляющего розничную продажу алкогольной продукции, </w:t>
      </w:r>
      <w:r w:rsidR="003E7093" w:rsidRPr="00170DE2">
        <w:t>измеряется</w:t>
      </w:r>
      <w:r w:rsidR="00A75EA6" w:rsidRPr="00170DE2">
        <w:t xml:space="preserve"> в метрах по прямой линии («п</w:t>
      </w:r>
      <w:r w:rsidR="0035669F">
        <w:t xml:space="preserve">о радиусу») от ближайшей точки </w:t>
      </w:r>
      <w:r w:rsidR="00A75EA6" w:rsidRPr="00170DE2">
        <w:t>многоквартирного дома до ближайшей точки объекта общественного питания, осуществляющего розничную продажу алкогольной продукции, вне зависимости от наличия пешеходной или проезжей части, различного рода ограждений</w:t>
      </w:r>
      <w:r w:rsidRPr="00170DE2">
        <w:t>.».</w:t>
      </w:r>
      <w:r>
        <w:t xml:space="preserve"> </w:t>
      </w:r>
    </w:p>
    <w:p w:rsidR="000E1680" w:rsidRDefault="003E7093" w:rsidP="0074779F">
      <w:pPr>
        <w:autoSpaceDE w:val="0"/>
        <w:autoSpaceDN w:val="0"/>
        <w:adjustRightInd w:val="0"/>
        <w:ind w:firstLine="567"/>
        <w:jc w:val="both"/>
      </w:pPr>
      <w:r>
        <w:t>1.2.3</w:t>
      </w:r>
      <w:r w:rsidR="0053483A">
        <w:t>. Пункт 4 дополнить абзацами</w:t>
      </w:r>
      <w:r w:rsidR="000E1680">
        <w:t xml:space="preserve"> следующего содержания:</w:t>
      </w:r>
    </w:p>
    <w:p w:rsidR="0053483A" w:rsidRPr="00A83DC3" w:rsidRDefault="0053483A" w:rsidP="000E1680">
      <w:pPr>
        <w:autoSpaceDE w:val="0"/>
        <w:autoSpaceDN w:val="0"/>
        <w:adjustRightInd w:val="0"/>
        <w:ind w:firstLine="540"/>
        <w:jc w:val="both"/>
      </w:pPr>
      <w:r>
        <w:t>«</w:t>
      </w:r>
      <w:r>
        <w:rPr>
          <w:lang w:eastAsia="en-GB"/>
        </w:rPr>
        <w:t>Минимальное значение расстояния от студенческих общежитий до границ прилегающих территорий для стационарных торговых объектов, в которых осуществляется розничная продажа алкогольной продукции,</w:t>
      </w:r>
      <w:r w:rsidR="006E25BC">
        <w:rPr>
          <w:lang w:eastAsia="en-GB"/>
        </w:rPr>
        <w:t xml:space="preserve"> равно 50 метров, </w:t>
      </w:r>
      <w:r>
        <w:rPr>
          <w:lang w:eastAsia="en-GB"/>
        </w:rPr>
        <w:t xml:space="preserve">а также для объектов, в которых при оказании услуг общественного питания осуществляется розничная </w:t>
      </w:r>
      <w:r w:rsidRPr="00A83DC3">
        <w:rPr>
          <w:lang w:eastAsia="en-GB"/>
        </w:rPr>
        <w:t>продаж</w:t>
      </w:r>
      <w:r w:rsidR="006E25BC" w:rsidRPr="00A83DC3">
        <w:rPr>
          <w:lang w:eastAsia="en-GB"/>
        </w:rPr>
        <w:t>а алкогольной продукции, равно 3</w:t>
      </w:r>
      <w:r w:rsidRPr="00A83DC3">
        <w:rPr>
          <w:lang w:eastAsia="en-GB"/>
        </w:rPr>
        <w:t>0 метрам.</w:t>
      </w:r>
    </w:p>
    <w:p w:rsidR="00A83DC3" w:rsidRDefault="000E1680" w:rsidP="00E73CCE">
      <w:pPr>
        <w:autoSpaceDE w:val="0"/>
        <w:autoSpaceDN w:val="0"/>
        <w:adjustRightInd w:val="0"/>
        <w:ind w:firstLine="540"/>
        <w:jc w:val="both"/>
      </w:pPr>
      <w:r w:rsidRPr="00A83DC3">
        <w:t>«Минимальное значение расстояния от многоквартирных домов до границ прилегающих территорий для</w:t>
      </w:r>
      <w:r w:rsidR="00FA4549" w:rsidRPr="00A83DC3">
        <w:t xml:space="preserve"> объектов общественного питания</w:t>
      </w:r>
      <w:r w:rsidRPr="00A83DC3">
        <w:t xml:space="preserve">, </w:t>
      </w:r>
      <w:r w:rsidR="00567EEE" w:rsidRPr="00A83DC3">
        <w:t xml:space="preserve">в которых осуществляется розничная продажа алкогольной продукции, </w:t>
      </w:r>
      <w:r w:rsidRPr="00A83DC3">
        <w:t xml:space="preserve">равно </w:t>
      </w:r>
      <w:r w:rsidR="00B46562" w:rsidRPr="00A83DC3">
        <w:t>3</w:t>
      </w:r>
      <w:r w:rsidRPr="00A83DC3">
        <w:t>0 м</w:t>
      </w:r>
      <w:r w:rsidR="003E7093" w:rsidRPr="00A83DC3">
        <w:t>етрам</w:t>
      </w:r>
      <w:r w:rsidR="00FA4549" w:rsidRPr="00A83DC3">
        <w:t>».</w:t>
      </w:r>
    </w:p>
    <w:p w:rsidR="004746A0" w:rsidRPr="007E059C" w:rsidRDefault="007E059C" w:rsidP="0075400A">
      <w:pPr>
        <w:pStyle w:val="ConsPlusTitle"/>
        <w:ind w:firstLine="567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7E059C">
        <w:rPr>
          <w:rFonts w:ascii="Times New Roman" w:hAnsi="Times New Roman" w:cs="Times New Roman"/>
          <w:b w:val="0"/>
          <w:sz w:val="24"/>
          <w:szCs w:val="24"/>
        </w:rPr>
        <w:t>1.3. В приложении № 2 решения:</w:t>
      </w:r>
    </w:p>
    <w:p w:rsidR="004746A0" w:rsidRPr="00A83DC3" w:rsidRDefault="004746A0" w:rsidP="004746A0">
      <w:pPr>
        <w:pStyle w:val="Default"/>
        <w:ind w:firstLine="709"/>
        <w:jc w:val="both"/>
      </w:pPr>
      <w:r w:rsidRPr="00A83DC3">
        <w:lastRenderedPageBreak/>
        <w:t>1.</w:t>
      </w:r>
      <w:r w:rsidR="002E0C13" w:rsidRPr="00A83DC3">
        <w:t>3</w:t>
      </w:r>
      <w:r w:rsidRPr="00A83DC3">
        <w:t>.1. Таблицу «Перечень организаций и объектов, на прилегающих территориях к которым не допускается розничная продажа алкогольной продукции на территории городского поселения «Город Малоярославец» дополнить пункт</w:t>
      </w:r>
      <w:r w:rsidR="00E73CCE" w:rsidRPr="00A83DC3">
        <w:t>ами 50-55</w:t>
      </w:r>
      <w:r w:rsidR="001B3984" w:rsidRPr="00A83DC3">
        <w:t xml:space="preserve"> </w:t>
      </w:r>
      <w:r w:rsidRPr="00A83DC3">
        <w:t xml:space="preserve">следующего содержания: </w:t>
      </w: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1560"/>
        <w:gridCol w:w="1984"/>
        <w:gridCol w:w="2835"/>
        <w:gridCol w:w="2410"/>
      </w:tblGrid>
      <w:tr w:rsidR="007854BF" w:rsidRPr="00A83DC3" w:rsidTr="00A83DC3">
        <w:trPr>
          <w:trHeight w:val="880"/>
        </w:trPr>
        <w:tc>
          <w:tcPr>
            <w:tcW w:w="567" w:type="dxa"/>
          </w:tcPr>
          <w:p w:rsidR="007854BF" w:rsidRPr="00CD3254" w:rsidRDefault="007854BF" w:rsidP="007854BF">
            <w:pPr>
              <w:pStyle w:val="Default"/>
              <w:rPr>
                <w:b/>
                <w:sz w:val="18"/>
                <w:szCs w:val="18"/>
              </w:rPr>
            </w:pPr>
            <w:r w:rsidRPr="00CD3254">
              <w:rPr>
                <w:b/>
                <w:sz w:val="18"/>
                <w:szCs w:val="18"/>
              </w:rPr>
              <w:t>№</w:t>
            </w:r>
          </w:p>
          <w:p w:rsidR="007854BF" w:rsidRPr="00CD3254" w:rsidRDefault="007854BF" w:rsidP="007854BF">
            <w:pPr>
              <w:pStyle w:val="Default"/>
              <w:rPr>
                <w:b/>
                <w:sz w:val="18"/>
                <w:szCs w:val="18"/>
              </w:rPr>
            </w:pPr>
            <w:r w:rsidRPr="00CD3254">
              <w:rPr>
                <w:b/>
                <w:sz w:val="18"/>
                <w:szCs w:val="18"/>
              </w:rPr>
              <w:t>п/п</w:t>
            </w:r>
          </w:p>
        </w:tc>
        <w:tc>
          <w:tcPr>
            <w:tcW w:w="1560" w:type="dxa"/>
          </w:tcPr>
          <w:p w:rsidR="007854BF" w:rsidRPr="00CD3254" w:rsidRDefault="007854BF" w:rsidP="007854BF">
            <w:pPr>
              <w:pStyle w:val="Default"/>
              <w:rPr>
                <w:b/>
                <w:sz w:val="18"/>
                <w:szCs w:val="18"/>
              </w:rPr>
            </w:pPr>
            <w:r w:rsidRPr="00CD3254">
              <w:rPr>
                <w:b/>
                <w:sz w:val="18"/>
                <w:szCs w:val="18"/>
              </w:rPr>
              <w:t>Наименование места массового скопления граждан и места нахождения источников повышенной опасности (объект)</w:t>
            </w:r>
          </w:p>
        </w:tc>
        <w:tc>
          <w:tcPr>
            <w:tcW w:w="1984" w:type="dxa"/>
          </w:tcPr>
          <w:p w:rsidR="007854BF" w:rsidRPr="00CD3254" w:rsidRDefault="007854BF" w:rsidP="007854BF">
            <w:pPr>
              <w:pStyle w:val="Default"/>
              <w:jc w:val="center"/>
              <w:rPr>
                <w:b/>
                <w:sz w:val="18"/>
                <w:szCs w:val="18"/>
              </w:rPr>
            </w:pPr>
            <w:r w:rsidRPr="00CD3254">
              <w:rPr>
                <w:b/>
                <w:sz w:val="18"/>
                <w:szCs w:val="18"/>
              </w:rPr>
              <w:t>Адрес</w:t>
            </w:r>
          </w:p>
        </w:tc>
        <w:tc>
          <w:tcPr>
            <w:tcW w:w="2835" w:type="dxa"/>
          </w:tcPr>
          <w:p w:rsidR="007854BF" w:rsidRPr="00CD3254" w:rsidRDefault="007854BF" w:rsidP="007854BF">
            <w:pPr>
              <w:pStyle w:val="Default"/>
              <w:jc w:val="center"/>
              <w:rPr>
                <w:b/>
                <w:sz w:val="18"/>
                <w:szCs w:val="18"/>
              </w:rPr>
            </w:pPr>
            <w:r w:rsidRPr="00CD3254">
              <w:rPr>
                <w:b/>
                <w:sz w:val="18"/>
                <w:szCs w:val="18"/>
              </w:rPr>
              <w:t>Расстояние от  объектов, на территориях которых не допускается розничная продажа алкогольной продукции до границ прилегающих территорий для стационарных торговых объектов, в которых осуществляется розничная продажа алкогольной продукции</w:t>
            </w:r>
          </w:p>
        </w:tc>
        <w:tc>
          <w:tcPr>
            <w:tcW w:w="2410" w:type="dxa"/>
          </w:tcPr>
          <w:p w:rsidR="007854BF" w:rsidRPr="00CD3254" w:rsidRDefault="007854BF" w:rsidP="007854BF">
            <w:pPr>
              <w:pStyle w:val="Default"/>
              <w:jc w:val="center"/>
              <w:rPr>
                <w:b/>
                <w:sz w:val="18"/>
                <w:szCs w:val="18"/>
              </w:rPr>
            </w:pPr>
            <w:r w:rsidRPr="00CD3254">
              <w:rPr>
                <w:b/>
                <w:sz w:val="18"/>
                <w:szCs w:val="18"/>
              </w:rPr>
              <w:t>Расстояние от  объектов, на территориях которых не допускается розничная продажа алкогольной продукции до границ прилегающих территорий для объектов, в которых при оказании услуг общественного питания осуществляется розничная продажа алкогольной продукции</w:t>
            </w:r>
          </w:p>
        </w:tc>
      </w:tr>
      <w:tr w:rsidR="007854BF" w:rsidRPr="00A83DC3" w:rsidTr="00A83DC3">
        <w:trPr>
          <w:trHeight w:val="880"/>
        </w:trPr>
        <w:tc>
          <w:tcPr>
            <w:tcW w:w="567" w:type="dxa"/>
          </w:tcPr>
          <w:p w:rsidR="007854BF" w:rsidRPr="00A83DC3" w:rsidRDefault="007854BF" w:rsidP="007854BF">
            <w:pPr>
              <w:pStyle w:val="Default"/>
              <w:jc w:val="both"/>
              <w:rPr>
                <w:sz w:val="20"/>
                <w:szCs w:val="20"/>
              </w:rPr>
            </w:pPr>
            <w:r w:rsidRPr="00A83DC3">
              <w:rPr>
                <w:sz w:val="20"/>
                <w:szCs w:val="20"/>
              </w:rPr>
              <w:t>50</w:t>
            </w:r>
          </w:p>
        </w:tc>
        <w:tc>
          <w:tcPr>
            <w:tcW w:w="1560" w:type="dxa"/>
          </w:tcPr>
          <w:p w:rsidR="007854BF" w:rsidRPr="00A83DC3" w:rsidRDefault="007854BF" w:rsidP="007854BF">
            <w:pPr>
              <w:pStyle w:val="Default"/>
              <w:rPr>
                <w:sz w:val="20"/>
                <w:szCs w:val="20"/>
              </w:rPr>
            </w:pPr>
            <w:r w:rsidRPr="00A83DC3">
              <w:rPr>
                <w:sz w:val="20"/>
                <w:szCs w:val="20"/>
              </w:rPr>
              <w:t>МБУ ДО «Малоярославецкая детская школа искусств»</w:t>
            </w:r>
          </w:p>
        </w:tc>
        <w:tc>
          <w:tcPr>
            <w:tcW w:w="1984" w:type="dxa"/>
          </w:tcPr>
          <w:p w:rsidR="007854BF" w:rsidRPr="00A83DC3" w:rsidRDefault="007854BF" w:rsidP="007854BF">
            <w:pPr>
              <w:pStyle w:val="Default"/>
              <w:rPr>
                <w:sz w:val="20"/>
                <w:szCs w:val="20"/>
              </w:rPr>
            </w:pPr>
            <w:r w:rsidRPr="00A83DC3">
              <w:rPr>
                <w:sz w:val="20"/>
                <w:szCs w:val="20"/>
              </w:rPr>
              <w:t>Калужская обл., г. Малоярославец, ул. Аузина</w:t>
            </w:r>
          </w:p>
        </w:tc>
        <w:tc>
          <w:tcPr>
            <w:tcW w:w="2835" w:type="dxa"/>
          </w:tcPr>
          <w:p w:rsidR="007854BF" w:rsidRPr="00A83DC3" w:rsidRDefault="007854BF" w:rsidP="007854BF">
            <w:pPr>
              <w:pStyle w:val="Default"/>
              <w:jc w:val="center"/>
              <w:rPr>
                <w:sz w:val="20"/>
                <w:szCs w:val="20"/>
              </w:rPr>
            </w:pPr>
            <w:r w:rsidRPr="00A83DC3">
              <w:rPr>
                <w:sz w:val="20"/>
                <w:szCs w:val="20"/>
              </w:rPr>
              <w:t>Не менее 50 метров</w:t>
            </w:r>
          </w:p>
        </w:tc>
        <w:tc>
          <w:tcPr>
            <w:tcW w:w="2410" w:type="dxa"/>
          </w:tcPr>
          <w:p w:rsidR="007854BF" w:rsidRPr="00A83DC3" w:rsidRDefault="007854BF" w:rsidP="007854BF">
            <w:pPr>
              <w:pStyle w:val="Default"/>
              <w:jc w:val="center"/>
              <w:rPr>
                <w:sz w:val="20"/>
                <w:szCs w:val="20"/>
              </w:rPr>
            </w:pPr>
            <w:r w:rsidRPr="00A83DC3">
              <w:rPr>
                <w:sz w:val="20"/>
                <w:szCs w:val="20"/>
              </w:rPr>
              <w:t>Не менее 30 метров</w:t>
            </w:r>
          </w:p>
        </w:tc>
      </w:tr>
      <w:tr w:rsidR="00432BD8" w:rsidRPr="00A83DC3" w:rsidTr="00A83DC3">
        <w:trPr>
          <w:trHeight w:val="880"/>
        </w:trPr>
        <w:tc>
          <w:tcPr>
            <w:tcW w:w="567" w:type="dxa"/>
          </w:tcPr>
          <w:p w:rsidR="00432BD8" w:rsidRPr="00A83DC3" w:rsidRDefault="00432BD8" w:rsidP="00510F65">
            <w:pPr>
              <w:pStyle w:val="Default"/>
              <w:jc w:val="both"/>
              <w:rPr>
                <w:sz w:val="20"/>
                <w:szCs w:val="20"/>
              </w:rPr>
            </w:pPr>
            <w:r w:rsidRPr="00A83DC3">
              <w:rPr>
                <w:sz w:val="20"/>
                <w:szCs w:val="20"/>
              </w:rPr>
              <w:t>51</w:t>
            </w:r>
          </w:p>
        </w:tc>
        <w:tc>
          <w:tcPr>
            <w:tcW w:w="1560" w:type="dxa"/>
          </w:tcPr>
          <w:p w:rsidR="00432BD8" w:rsidRPr="00A83DC3" w:rsidRDefault="00432BD8" w:rsidP="00510F65">
            <w:pPr>
              <w:pStyle w:val="Default"/>
              <w:rPr>
                <w:sz w:val="20"/>
                <w:szCs w:val="20"/>
              </w:rPr>
            </w:pPr>
            <w:r w:rsidRPr="00A83DC3">
              <w:rPr>
                <w:sz w:val="20"/>
                <w:szCs w:val="20"/>
              </w:rPr>
              <w:t>Кабинет доктора Свайкиной</w:t>
            </w:r>
          </w:p>
        </w:tc>
        <w:tc>
          <w:tcPr>
            <w:tcW w:w="1984" w:type="dxa"/>
          </w:tcPr>
          <w:p w:rsidR="00432BD8" w:rsidRPr="00A83DC3" w:rsidRDefault="00432BD8" w:rsidP="001B3984">
            <w:pPr>
              <w:pStyle w:val="Default"/>
              <w:rPr>
                <w:sz w:val="20"/>
                <w:szCs w:val="20"/>
              </w:rPr>
            </w:pPr>
            <w:r w:rsidRPr="00A83DC3">
              <w:rPr>
                <w:sz w:val="20"/>
                <w:szCs w:val="20"/>
              </w:rPr>
              <w:t>Калужская обл., г. Малоярославец, ул. Коммунальная, д. 33</w:t>
            </w:r>
          </w:p>
        </w:tc>
        <w:tc>
          <w:tcPr>
            <w:tcW w:w="2835" w:type="dxa"/>
          </w:tcPr>
          <w:p w:rsidR="00432BD8" w:rsidRPr="00A83DC3" w:rsidRDefault="00432BD8" w:rsidP="00432BD8">
            <w:pPr>
              <w:pStyle w:val="Default"/>
              <w:jc w:val="center"/>
              <w:rPr>
                <w:sz w:val="20"/>
                <w:szCs w:val="20"/>
              </w:rPr>
            </w:pPr>
            <w:r w:rsidRPr="00A83DC3">
              <w:rPr>
                <w:sz w:val="20"/>
                <w:szCs w:val="20"/>
              </w:rPr>
              <w:t>Не менее 50 метров</w:t>
            </w:r>
          </w:p>
        </w:tc>
        <w:tc>
          <w:tcPr>
            <w:tcW w:w="2410" w:type="dxa"/>
          </w:tcPr>
          <w:p w:rsidR="00432BD8" w:rsidRPr="00A83DC3" w:rsidRDefault="00432BD8" w:rsidP="00432BD8">
            <w:pPr>
              <w:pStyle w:val="Default"/>
              <w:jc w:val="center"/>
              <w:rPr>
                <w:sz w:val="20"/>
                <w:szCs w:val="20"/>
              </w:rPr>
            </w:pPr>
            <w:r w:rsidRPr="00A83DC3">
              <w:rPr>
                <w:sz w:val="20"/>
                <w:szCs w:val="20"/>
              </w:rPr>
              <w:t>Не менее 30 метров</w:t>
            </w:r>
          </w:p>
        </w:tc>
      </w:tr>
      <w:tr w:rsidR="00432BD8" w:rsidRPr="00A83DC3" w:rsidTr="00A83DC3">
        <w:trPr>
          <w:trHeight w:val="880"/>
        </w:trPr>
        <w:tc>
          <w:tcPr>
            <w:tcW w:w="567" w:type="dxa"/>
          </w:tcPr>
          <w:p w:rsidR="00432BD8" w:rsidRPr="00A83DC3" w:rsidRDefault="00432BD8" w:rsidP="00510F65">
            <w:pPr>
              <w:pStyle w:val="Default"/>
              <w:jc w:val="both"/>
              <w:rPr>
                <w:sz w:val="20"/>
                <w:szCs w:val="20"/>
              </w:rPr>
            </w:pPr>
            <w:r w:rsidRPr="00A83DC3">
              <w:rPr>
                <w:sz w:val="20"/>
                <w:szCs w:val="20"/>
              </w:rPr>
              <w:t>52</w:t>
            </w:r>
          </w:p>
        </w:tc>
        <w:tc>
          <w:tcPr>
            <w:tcW w:w="1560" w:type="dxa"/>
          </w:tcPr>
          <w:p w:rsidR="00432BD8" w:rsidRPr="00A83DC3" w:rsidRDefault="00432BD8" w:rsidP="00510F65">
            <w:pPr>
              <w:pStyle w:val="Default"/>
              <w:rPr>
                <w:sz w:val="20"/>
                <w:szCs w:val="20"/>
              </w:rPr>
            </w:pPr>
            <w:r w:rsidRPr="00A83DC3">
              <w:rPr>
                <w:sz w:val="20"/>
                <w:szCs w:val="20"/>
              </w:rPr>
              <w:t>Стоматологическая клиника Аксиома</w:t>
            </w:r>
          </w:p>
        </w:tc>
        <w:tc>
          <w:tcPr>
            <w:tcW w:w="1984" w:type="dxa"/>
          </w:tcPr>
          <w:p w:rsidR="00432BD8" w:rsidRPr="00A83DC3" w:rsidRDefault="00432BD8" w:rsidP="001B3984">
            <w:pPr>
              <w:pStyle w:val="Default"/>
              <w:rPr>
                <w:sz w:val="20"/>
                <w:szCs w:val="20"/>
              </w:rPr>
            </w:pPr>
            <w:r w:rsidRPr="00A83DC3">
              <w:rPr>
                <w:sz w:val="20"/>
                <w:szCs w:val="20"/>
              </w:rPr>
              <w:t>Калужская обл., г. Малоярославец, ул. Пушкина, 3</w:t>
            </w:r>
          </w:p>
        </w:tc>
        <w:tc>
          <w:tcPr>
            <w:tcW w:w="2835" w:type="dxa"/>
          </w:tcPr>
          <w:p w:rsidR="00432BD8" w:rsidRPr="00A83DC3" w:rsidRDefault="00432BD8" w:rsidP="00432BD8">
            <w:pPr>
              <w:pStyle w:val="Default"/>
              <w:jc w:val="center"/>
              <w:rPr>
                <w:sz w:val="20"/>
                <w:szCs w:val="20"/>
              </w:rPr>
            </w:pPr>
            <w:r w:rsidRPr="00A83DC3">
              <w:rPr>
                <w:sz w:val="20"/>
                <w:szCs w:val="20"/>
              </w:rPr>
              <w:t>Не менее 50 метров</w:t>
            </w:r>
          </w:p>
        </w:tc>
        <w:tc>
          <w:tcPr>
            <w:tcW w:w="2410" w:type="dxa"/>
          </w:tcPr>
          <w:p w:rsidR="00432BD8" w:rsidRPr="00A83DC3" w:rsidRDefault="00432BD8" w:rsidP="00432BD8">
            <w:pPr>
              <w:pStyle w:val="Default"/>
              <w:jc w:val="center"/>
              <w:rPr>
                <w:sz w:val="20"/>
                <w:szCs w:val="20"/>
              </w:rPr>
            </w:pPr>
            <w:r w:rsidRPr="00A83DC3">
              <w:rPr>
                <w:sz w:val="20"/>
                <w:szCs w:val="20"/>
              </w:rPr>
              <w:t>Не менее 30 метров</w:t>
            </w:r>
          </w:p>
        </w:tc>
      </w:tr>
      <w:tr w:rsidR="00432BD8" w:rsidRPr="00A83DC3" w:rsidTr="00A83DC3">
        <w:trPr>
          <w:trHeight w:val="880"/>
        </w:trPr>
        <w:tc>
          <w:tcPr>
            <w:tcW w:w="567" w:type="dxa"/>
          </w:tcPr>
          <w:p w:rsidR="00432BD8" w:rsidRPr="00A83DC3" w:rsidRDefault="00432BD8" w:rsidP="00510F65">
            <w:pPr>
              <w:pStyle w:val="Default"/>
              <w:jc w:val="both"/>
              <w:rPr>
                <w:sz w:val="20"/>
                <w:szCs w:val="20"/>
              </w:rPr>
            </w:pPr>
            <w:r w:rsidRPr="00A83DC3">
              <w:rPr>
                <w:sz w:val="20"/>
                <w:szCs w:val="20"/>
              </w:rPr>
              <w:t>53</w:t>
            </w:r>
          </w:p>
        </w:tc>
        <w:tc>
          <w:tcPr>
            <w:tcW w:w="1560" w:type="dxa"/>
          </w:tcPr>
          <w:p w:rsidR="00432BD8" w:rsidRPr="00A83DC3" w:rsidRDefault="00432BD8" w:rsidP="00510F65">
            <w:pPr>
              <w:pStyle w:val="Default"/>
              <w:rPr>
                <w:sz w:val="20"/>
                <w:szCs w:val="20"/>
              </w:rPr>
            </w:pPr>
            <w:r w:rsidRPr="00A83DC3">
              <w:rPr>
                <w:sz w:val="20"/>
                <w:szCs w:val="20"/>
              </w:rPr>
              <w:t>Стоматология</w:t>
            </w:r>
          </w:p>
        </w:tc>
        <w:tc>
          <w:tcPr>
            <w:tcW w:w="1984" w:type="dxa"/>
          </w:tcPr>
          <w:p w:rsidR="00432BD8" w:rsidRPr="00A83DC3" w:rsidRDefault="00432BD8" w:rsidP="00510F65">
            <w:pPr>
              <w:pStyle w:val="Default"/>
              <w:rPr>
                <w:sz w:val="20"/>
                <w:szCs w:val="20"/>
              </w:rPr>
            </w:pPr>
            <w:r w:rsidRPr="00A83DC3">
              <w:rPr>
                <w:sz w:val="20"/>
                <w:szCs w:val="20"/>
              </w:rPr>
              <w:t>Калужская обл., г. Малоярославец, ул. Подольских Курсантов, 7</w:t>
            </w:r>
          </w:p>
        </w:tc>
        <w:tc>
          <w:tcPr>
            <w:tcW w:w="2835" w:type="dxa"/>
          </w:tcPr>
          <w:p w:rsidR="00432BD8" w:rsidRPr="00A83DC3" w:rsidRDefault="00432BD8" w:rsidP="00432BD8">
            <w:pPr>
              <w:pStyle w:val="Default"/>
              <w:jc w:val="center"/>
              <w:rPr>
                <w:sz w:val="20"/>
                <w:szCs w:val="20"/>
              </w:rPr>
            </w:pPr>
            <w:r w:rsidRPr="00A83DC3">
              <w:rPr>
                <w:sz w:val="20"/>
                <w:szCs w:val="20"/>
              </w:rPr>
              <w:t>Не менее 50 метров</w:t>
            </w:r>
          </w:p>
        </w:tc>
        <w:tc>
          <w:tcPr>
            <w:tcW w:w="2410" w:type="dxa"/>
          </w:tcPr>
          <w:p w:rsidR="00432BD8" w:rsidRPr="00A83DC3" w:rsidRDefault="00432BD8" w:rsidP="00432BD8">
            <w:pPr>
              <w:pStyle w:val="Default"/>
              <w:jc w:val="center"/>
              <w:rPr>
                <w:sz w:val="20"/>
                <w:szCs w:val="20"/>
              </w:rPr>
            </w:pPr>
            <w:r w:rsidRPr="00A83DC3">
              <w:rPr>
                <w:sz w:val="20"/>
                <w:szCs w:val="20"/>
              </w:rPr>
              <w:t>Не менее 30 метров</w:t>
            </w:r>
          </w:p>
        </w:tc>
      </w:tr>
      <w:tr w:rsidR="00432BD8" w:rsidRPr="00A83DC3" w:rsidTr="00A83DC3">
        <w:trPr>
          <w:trHeight w:val="880"/>
        </w:trPr>
        <w:tc>
          <w:tcPr>
            <w:tcW w:w="567" w:type="dxa"/>
          </w:tcPr>
          <w:p w:rsidR="00432BD8" w:rsidRPr="00A83DC3" w:rsidRDefault="00432BD8" w:rsidP="00510F65">
            <w:pPr>
              <w:pStyle w:val="Default"/>
              <w:jc w:val="both"/>
              <w:rPr>
                <w:sz w:val="20"/>
                <w:szCs w:val="20"/>
              </w:rPr>
            </w:pPr>
            <w:r w:rsidRPr="00A83DC3">
              <w:rPr>
                <w:sz w:val="20"/>
                <w:szCs w:val="20"/>
              </w:rPr>
              <w:t>54</w:t>
            </w:r>
          </w:p>
        </w:tc>
        <w:tc>
          <w:tcPr>
            <w:tcW w:w="1560" w:type="dxa"/>
          </w:tcPr>
          <w:p w:rsidR="00432BD8" w:rsidRPr="00A83DC3" w:rsidRDefault="00432BD8" w:rsidP="00510F65">
            <w:pPr>
              <w:pStyle w:val="Default"/>
              <w:rPr>
                <w:sz w:val="20"/>
                <w:szCs w:val="20"/>
              </w:rPr>
            </w:pPr>
            <w:r w:rsidRPr="00A83DC3">
              <w:rPr>
                <w:sz w:val="20"/>
                <w:szCs w:val="20"/>
              </w:rPr>
              <w:t>МОУ «Школа на Заре имени Ю.В. Медовой»</w:t>
            </w:r>
          </w:p>
        </w:tc>
        <w:tc>
          <w:tcPr>
            <w:tcW w:w="1984" w:type="dxa"/>
          </w:tcPr>
          <w:p w:rsidR="00432BD8" w:rsidRPr="00A83DC3" w:rsidRDefault="00432BD8" w:rsidP="00432BD8">
            <w:pPr>
              <w:pStyle w:val="Default"/>
              <w:rPr>
                <w:sz w:val="20"/>
                <w:szCs w:val="20"/>
              </w:rPr>
            </w:pPr>
            <w:r w:rsidRPr="00A83DC3">
              <w:rPr>
                <w:sz w:val="20"/>
                <w:szCs w:val="20"/>
              </w:rPr>
              <w:t xml:space="preserve">Калужская обл., г Малоярославец, </w:t>
            </w:r>
          </w:p>
          <w:p w:rsidR="00432BD8" w:rsidRPr="00A83DC3" w:rsidRDefault="00432BD8" w:rsidP="00432BD8">
            <w:pPr>
              <w:pStyle w:val="Default"/>
              <w:rPr>
                <w:sz w:val="20"/>
                <w:szCs w:val="20"/>
              </w:rPr>
            </w:pPr>
            <w:r w:rsidRPr="00A83DC3">
              <w:rPr>
                <w:sz w:val="20"/>
                <w:szCs w:val="20"/>
              </w:rPr>
              <w:t>Московский проезд, зд. 2</w:t>
            </w:r>
          </w:p>
        </w:tc>
        <w:tc>
          <w:tcPr>
            <w:tcW w:w="2835" w:type="dxa"/>
          </w:tcPr>
          <w:p w:rsidR="00432BD8" w:rsidRPr="00A83DC3" w:rsidRDefault="00432BD8" w:rsidP="00432BD8">
            <w:pPr>
              <w:pStyle w:val="Default"/>
              <w:jc w:val="center"/>
              <w:rPr>
                <w:sz w:val="20"/>
                <w:szCs w:val="20"/>
              </w:rPr>
            </w:pPr>
            <w:r w:rsidRPr="00A83DC3">
              <w:rPr>
                <w:sz w:val="20"/>
                <w:szCs w:val="20"/>
              </w:rPr>
              <w:t>Не менее 50 метров</w:t>
            </w:r>
          </w:p>
        </w:tc>
        <w:tc>
          <w:tcPr>
            <w:tcW w:w="2410" w:type="dxa"/>
          </w:tcPr>
          <w:p w:rsidR="00432BD8" w:rsidRPr="00A83DC3" w:rsidRDefault="00432BD8" w:rsidP="00432BD8">
            <w:pPr>
              <w:pStyle w:val="Default"/>
              <w:jc w:val="center"/>
              <w:rPr>
                <w:sz w:val="20"/>
                <w:szCs w:val="20"/>
              </w:rPr>
            </w:pPr>
            <w:r w:rsidRPr="00A83DC3">
              <w:rPr>
                <w:sz w:val="20"/>
                <w:szCs w:val="20"/>
              </w:rPr>
              <w:t>Не менее 30 метров</w:t>
            </w:r>
          </w:p>
        </w:tc>
      </w:tr>
      <w:tr w:rsidR="00432BD8" w:rsidRPr="00A83DC3" w:rsidTr="00A83DC3">
        <w:trPr>
          <w:trHeight w:val="880"/>
        </w:trPr>
        <w:tc>
          <w:tcPr>
            <w:tcW w:w="567" w:type="dxa"/>
          </w:tcPr>
          <w:p w:rsidR="00432BD8" w:rsidRPr="00A83DC3" w:rsidRDefault="00432BD8" w:rsidP="00510F65">
            <w:pPr>
              <w:pStyle w:val="Default"/>
              <w:jc w:val="both"/>
              <w:rPr>
                <w:sz w:val="20"/>
                <w:szCs w:val="20"/>
              </w:rPr>
            </w:pPr>
            <w:r w:rsidRPr="00A83DC3">
              <w:rPr>
                <w:sz w:val="20"/>
                <w:szCs w:val="20"/>
              </w:rPr>
              <w:t>55</w:t>
            </w:r>
          </w:p>
        </w:tc>
        <w:tc>
          <w:tcPr>
            <w:tcW w:w="1560" w:type="dxa"/>
          </w:tcPr>
          <w:p w:rsidR="00432BD8" w:rsidRPr="00A83DC3" w:rsidRDefault="00432BD8" w:rsidP="00432BD8">
            <w:pPr>
              <w:pStyle w:val="Default"/>
              <w:rPr>
                <w:sz w:val="20"/>
                <w:szCs w:val="20"/>
              </w:rPr>
            </w:pPr>
            <w:r w:rsidRPr="00A83DC3">
              <w:rPr>
                <w:sz w:val="20"/>
                <w:szCs w:val="20"/>
              </w:rPr>
              <w:t>МДОУ детский сад № 6  «Синяя птица»</w:t>
            </w:r>
          </w:p>
        </w:tc>
        <w:tc>
          <w:tcPr>
            <w:tcW w:w="1984" w:type="dxa"/>
          </w:tcPr>
          <w:p w:rsidR="00432BD8" w:rsidRPr="00A83DC3" w:rsidRDefault="00432BD8" w:rsidP="00432BD8">
            <w:pPr>
              <w:pStyle w:val="Default"/>
              <w:rPr>
                <w:sz w:val="20"/>
                <w:szCs w:val="20"/>
              </w:rPr>
            </w:pPr>
            <w:r w:rsidRPr="00A83DC3">
              <w:rPr>
                <w:sz w:val="20"/>
                <w:szCs w:val="20"/>
              </w:rPr>
              <w:t>Калужская обл., г.Малоярославец, ул. Турецкая, дом 4</w:t>
            </w:r>
          </w:p>
        </w:tc>
        <w:tc>
          <w:tcPr>
            <w:tcW w:w="2835" w:type="dxa"/>
          </w:tcPr>
          <w:p w:rsidR="00432BD8" w:rsidRPr="00A83DC3" w:rsidRDefault="00432BD8" w:rsidP="00432BD8">
            <w:pPr>
              <w:pStyle w:val="Default"/>
              <w:jc w:val="center"/>
              <w:rPr>
                <w:sz w:val="20"/>
                <w:szCs w:val="20"/>
              </w:rPr>
            </w:pPr>
            <w:r w:rsidRPr="00A83DC3">
              <w:rPr>
                <w:sz w:val="20"/>
                <w:szCs w:val="20"/>
              </w:rPr>
              <w:t>Не менее 50 метров</w:t>
            </w:r>
          </w:p>
        </w:tc>
        <w:tc>
          <w:tcPr>
            <w:tcW w:w="2410" w:type="dxa"/>
          </w:tcPr>
          <w:p w:rsidR="00432BD8" w:rsidRPr="00A83DC3" w:rsidRDefault="00432BD8" w:rsidP="00432BD8">
            <w:pPr>
              <w:pStyle w:val="Default"/>
              <w:jc w:val="center"/>
              <w:rPr>
                <w:sz w:val="20"/>
                <w:szCs w:val="20"/>
              </w:rPr>
            </w:pPr>
            <w:r w:rsidRPr="00A83DC3">
              <w:rPr>
                <w:sz w:val="20"/>
                <w:szCs w:val="20"/>
              </w:rPr>
              <w:t>Не менее 30 метров</w:t>
            </w:r>
          </w:p>
        </w:tc>
      </w:tr>
    </w:tbl>
    <w:p w:rsidR="00A83DC3" w:rsidRPr="0075400A" w:rsidRDefault="004746A0" w:rsidP="0074779F">
      <w:pPr>
        <w:pStyle w:val="Default"/>
        <w:ind w:firstLine="567"/>
        <w:jc w:val="both"/>
      </w:pPr>
      <w:r w:rsidRPr="00A83DC3">
        <w:t>1.</w:t>
      </w:r>
      <w:r w:rsidR="002E0C13" w:rsidRPr="00A83DC3">
        <w:t>3</w:t>
      </w:r>
      <w:r w:rsidRPr="00A83DC3">
        <w:t>.2. Дополнить</w:t>
      </w:r>
      <w:r w:rsidR="00A75EA6" w:rsidRPr="00A83DC3">
        <w:t xml:space="preserve"> </w:t>
      </w:r>
      <w:r w:rsidRPr="00A83DC3">
        <w:t>«Схемы границ прилегающих территорий к организациям и (или) объектам, на которых не допускается розничная</w:t>
      </w:r>
      <w:r w:rsidR="00967893">
        <w:t xml:space="preserve"> продажа алкогольной продукции </w:t>
      </w:r>
      <w:r w:rsidRPr="00A83DC3">
        <w:t>на территории городского поселения «Город Малоярославец» схем</w:t>
      </w:r>
      <w:r w:rsidR="00432BD8" w:rsidRPr="00A83DC3">
        <w:t>ами</w:t>
      </w:r>
      <w:r w:rsidRPr="00A83DC3">
        <w:t xml:space="preserve"> №</w:t>
      </w:r>
      <w:r w:rsidR="003A6729" w:rsidRPr="00A83DC3">
        <w:t xml:space="preserve"> </w:t>
      </w:r>
      <w:r w:rsidR="00432BD8" w:rsidRPr="00A83DC3">
        <w:t>50 - №55</w:t>
      </w:r>
      <w:r w:rsidR="003A6729" w:rsidRPr="00A83DC3">
        <w:t xml:space="preserve"> </w:t>
      </w:r>
      <w:r w:rsidRPr="00A83DC3">
        <w:t xml:space="preserve">согласно приложению №1 к </w:t>
      </w:r>
      <w:r w:rsidR="0075400A" w:rsidRPr="0075400A">
        <w:t>решению.</w:t>
      </w:r>
    </w:p>
    <w:p w:rsidR="001B6F05" w:rsidRPr="0075400A" w:rsidRDefault="0075400A" w:rsidP="0075400A">
      <w:pPr>
        <w:pStyle w:val="ConsPlusTitle"/>
        <w:ind w:firstLine="567"/>
        <w:jc w:val="both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>1.4. В</w:t>
      </w:r>
      <w:r w:rsidRPr="0075400A">
        <w:rPr>
          <w:rFonts w:ascii="Times New Roman" w:hAnsi="Times New Roman" w:cs="Times New Roman"/>
          <w:b w:val="0"/>
          <w:sz w:val="24"/>
          <w:szCs w:val="24"/>
        </w:rPr>
        <w:t xml:space="preserve"> приложении № 3 решения:</w:t>
      </w:r>
    </w:p>
    <w:p w:rsidR="007346D8" w:rsidRPr="00A83DC3" w:rsidRDefault="008677D7" w:rsidP="00D84D18">
      <w:pPr>
        <w:pStyle w:val="Default"/>
        <w:ind w:firstLine="709"/>
        <w:jc w:val="both"/>
      </w:pPr>
      <w:r w:rsidRPr="00A83DC3">
        <w:t>1.</w:t>
      </w:r>
      <w:r w:rsidR="002E0C13" w:rsidRPr="00A83DC3">
        <w:t>4</w:t>
      </w:r>
      <w:r w:rsidR="00451EEE" w:rsidRPr="00A83DC3">
        <w:t>.</w:t>
      </w:r>
      <w:r w:rsidR="004746A0" w:rsidRPr="00A83DC3">
        <w:t>1.</w:t>
      </w:r>
      <w:r w:rsidR="007346D8" w:rsidRPr="00A83DC3">
        <w:t xml:space="preserve"> </w:t>
      </w:r>
      <w:r w:rsidR="00432BD8" w:rsidRPr="00A83DC3">
        <w:t>Т</w:t>
      </w:r>
      <w:r w:rsidR="007346D8" w:rsidRPr="00A83DC3">
        <w:t>аблиц</w:t>
      </w:r>
      <w:r w:rsidR="00432BD8" w:rsidRPr="00A83DC3">
        <w:t>у</w:t>
      </w:r>
      <w:r w:rsidR="007346D8" w:rsidRPr="00A83DC3">
        <w:t xml:space="preserve"> «Перечень организаций и объектов, на прилегающих территориях к которым не допускается розничная продажа алкогольной продукции на территории сельского поселения </w:t>
      </w:r>
      <w:r w:rsidR="00432BD8" w:rsidRPr="00A83DC3">
        <w:t>«Поселок Детчино</w:t>
      </w:r>
      <w:r w:rsidR="00E6025A" w:rsidRPr="00A83DC3">
        <w:t>»</w:t>
      </w:r>
      <w:r w:rsidR="004D1881" w:rsidRPr="00A83DC3">
        <w:t xml:space="preserve"> </w:t>
      </w:r>
      <w:r w:rsidR="00967893">
        <w:t xml:space="preserve">дополнить пунктом 10 </w:t>
      </w:r>
      <w:r w:rsidR="00432BD8" w:rsidRPr="00A83DC3">
        <w:t>следующего содержания</w:t>
      </w:r>
      <w:r w:rsidR="007346D8" w:rsidRPr="00A83DC3">
        <w:t>:</w:t>
      </w: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1560"/>
        <w:gridCol w:w="1984"/>
        <w:gridCol w:w="2835"/>
        <w:gridCol w:w="2410"/>
      </w:tblGrid>
      <w:tr w:rsidR="00820E72" w:rsidRPr="00A83DC3" w:rsidTr="00A83DC3">
        <w:trPr>
          <w:trHeight w:val="1006"/>
        </w:trPr>
        <w:tc>
          <w:tcPr>
            <w:tcW w:w="567" w:type="dxa"/>
          </w:tcPr>
          <w:p w:rsidR="00820E72" w:rsidRPr="00BC4E43" w:rsidRDefault="00820E72" w:rsidP="00820E72">
            <w:pPr>
              <w:pStyle w:val="Default"/>
              <w:rPr>
                <w:b/>
                <w:sz w:val="18"/>
                <w:szCs w:val="18"/>
              </w:rPr>
            </w:pPr>
            <w:r w:rsidRPr="00BC4E43">
              <w:rPr>
                <w:b/>
                <w:sz w:val="18"/>
                <w:szCs w:val="18"/>
              </w:rPr>
              <w:t>№</w:t>
            </w:r>
          </w:p>
          <w:p w:rsidR="00820E72" w:rsidRPr="00BC4E43" w:rsidRDefault="00820E72" w:rsidP="00820E72">
            <w:pPr>
              <w:pStyle w:val="Default"/>
              <w:rPr>
                <w:b/>
                <w:sz w:val="18"/>
                <w:szCs w:val="18"/>
              </w:rPr>
            </w:pPr>
            <w:r w:rsidRPr="00BC4E43">
              <w:rPr>
                <w:b/>
                <w:sz w:val="18"/>
                <w:szCs w:val="18"/>
              </w:rPr>
              <w:t>п/п</w:t>
            </w:r>
          </w:p>
        </w:tc>
        <w:tc>
          <w:tcPr>
            <w:tcW w:w="1560" w:type="dxa"/>
          </w:tcPr>
          <w:p w:rsidR="00820E72" w:rsidRPr="00BC4E43" w:rsidRDefault="00820E72" w:rsidP="00820E72">
            <w:pPr>
              <w:pStyle w:val="Default"/>
              <w:rPr>
                <w:b/>
                <w:sz w:val="18"/>
                <w:szCs w:val="18"/>
              </w:rPr>
            </w:pPr>
            <w:r w:rsidRPr="00BC4E43">
              <w:rPr>
                <w:b/>
                <w:sz w:val="18"/>
                <w:szCs w:val="18"/>
              </w:rPr>
              <w:t>Наименование места массового скопления граждан и места нахождения источников повышенной опасности (объект)</w:t>
            </w:r>
          </w:p>
        </w:tc>
        <w:tc>
          <w:tcPr>
            <w:tcW w:w="1984" w:type="dxa"/>
          </w:tcPr>
          <w:p w:rsidR="00820E72" w:rsidRPr="00BC4E43" w:rsidRDefault="00820E72" w:rsidP="00820E72">
            <w:pPr>
              <w:pStyle w:val="Default"/>
              <w:jc w:val="center"/>
              <w:rPr>
                <w:b/>
                <w:sz w:val="18"/>
                <w:szCs w:val="18"/>
              </w:rPr>
            </w:pPr>
            <w:r w:rsidRPr="00BC4E43">
              <w:rPr>
                <w:b/>
                <w:sz w:val="18"/>
                <w:szCs w:val="18"/>
              </w:rPr>
              <w:t>Адрес</w:t>
            </w:r>
          </w:p>
        </w:tc>
        <w:tc>
          <w:tcPr>
            <w:tcW w:w="2835" w:type="dxa"/>
          </w:tcPr>
          <w:p w:rsidR="00820E72" w:rsidRPr="00BC4E43" w:rsidRDefault="00820E72" w:rsidP="00820E72">
            <w:pPr>
              <w:pStyle w:val="Default"/>
              <w:jc w:val="center"/>
              <w:rPr>
                <w:b/>
                <w:sz w:val="18"/>
                <w:szCs w:val="18"/>
              </w:rPr>
            </w:pPr>
            <w:r w:rsidRPr="00BC4E43">
              <w:rPr>
                <w:b/>
                <w:sz w:val="18"/>
                <w:szCs w:val="18"/>
              </w:rPr>
              <w:t>Расстояние от  объектов, на территориях которых не допускается розничная продажа алкогольной продукции до границ прилегающих территорий для стационарных торговых объектов, в которых осуществляется розничная продажа алкогольной продукции</w:t>
            </w:r>
          </w:p>
        </w:tc>
        <w:tc>
          <w:tcPr>
            <w:tcW w:w="2410" w:type="dxa"/>
          </w:tcPr>
          <w:p w:rsidR="00820E72" w:rsidRPr="00BC4E43" w:rsidRDefault="00820E72" w:rsidP="00820E72">
            <w:pPr>
              <w:pStyle w:val="Default"/>
              <w:jc w:val="center"/>
              <w:rPr>
                <w:b/>
                <w:sz w:val="18"/>
                <w:szCs w:val="18"/>
              </w:rPr>
            </w:pPr>
            <w:r w:rsidRPr="00BC4E43">
              <w:rPr>
                <w:b/>
                <w:sz w:val="18"/>
                <w:szCs w:val="18"/>
              </w:rPr>
              <w:t>Расстояние от  объектов, на территориях которых не допускается розничная продажа алкогольной продукции до границ прилегающих территорий для объектов, в которых при оказании услуг общественного питания осуществляется розничная продажа алкогольной продукции</w:t>
            </w:r>
          </w:p>
        </w:tc>
      </w:tr>
      <w:tr w:rsidR="00820E72" w:rsidRPr="00A83DC3" w:rsidTr="00A83DC3">
        <w:trPr>
          <w:trHeight w:val="1006"/>
        </w:trPr>
        <w:tc>
          <w:tcPr>
            <w:tcW w:w="567" w:type="dxa"/>
          </w:tcPr>
          <w:p w:rsidR="00820E72" w:rsidRPr="00A83DC3" w:rsidRDefault="00820E72" w:rsidP="00820E72">
            <w:pPr>
              <w:pStyle w:val="Default"/>
              <w:rPr>
                <w:sz w:val="20"/>
                <w:szCs w:val="20"/>
              </w:rPr>
            </w:pPr>
            <w:r w:rsidRPr="00A83DC3">
              <w:rPr>
                <w:sz w:val="20"/>
                <w:szCs w:val="20"/>
              </w:rPr>
              <w:lastRenderedPageBreak/>
              <w:t>10</w:t>
            </w:r>
          </w:p>
        </w:tc>
        <w:tc>
          <w:tcPr>
            <w:tcW w:w="1560" w:type="dxa"/>
          </w:tcPr>
          <w:p w:rsidR="00820E72" w:rsidRPr="00A83DC3" w:rsidRDefault="00820E72" w:rsidP="00820E72">
            <w:pPr>
              <w:pStyle w:val="Default"/>
              <w:rPr>
                <w:sz w:val="20"/>
                <w:szCs w:val="20"/>
              </w:rPr>
            </w:pPr>
            <w:r w:rsidRPr="00A83DC3">
              <w:rPr>
                <w:sz w:val="20"/>
                <w:szCs w:val="20"/>
              </w:rPr>
              <w:t>МДОУ   Детский сад «Золотые зернышки»</w:t>
            </w:r>
          </w:p>
        </w:tc>
        <w:tc>
          <w:tcPr>
            <w:tcW w:w="1984" w:type="dxa"/>
          </w:tcPr>
          <w:p w:rsidR="00820E72" w:rsidRPr="00A83DC3" w:rsidRDefault="00820E72" w:rsidP="00820E72">
            <w:pPr>
              <w:pStyle w:val="Default"/>
              <w:jc w:val="center"/>
              <w:rPr>
                <w:sz w:val="20"/>
                <w:szCs w:val="20"/>
              </w:rPr>
            </w:pPr>
            <w:r w:rsidRPr="00A83DC3">
              <w:rPr>
                <w:sz w:val="20"/>
                <w:szCs w:val="20"/>
              </w:rPr>
              <w:t>Калужская обл., Малоярославецкий район, п. Детчино, ул. Ленина, д.2</w:t>
            </w:r>
          </w:p>
        </w:tc>
        <w:tc>
          <w:tcPr>
            <w:tcW w:w="2835" w:type="dxa"/>
          </w:tcPr>
          <w:p w:rsidR="00820E72" w:rsidRPr="00A83DC3" w:rsidRDefault="00820E72" w:rsidP="00820E72">
            <w:pPr>
              <w:pStyle w:val="Default"/>
              <w:jc w:val="center"/>
              <w:rPr>
                <w:sz w:val="20"/>
                <w:szCs w:val="20"/>
              </w:rPr>
            </w:pPr>
            <w:r w:rsidRPr="00A83DC3">
              <w:rPr>
                <w:sz w:val="20"/>
                <w:szCs w:val="20"/>
              </w:rPr>
              <w:t>Не менее 50 метров</w:t>
            </w:r>
          </w:p>
        </w:tc>
        <w:tc>
          <w:tcPr>
            <w:tcW w:w="2410" w:type="dxa"/>
          </w:tcPr>
          <w:p w:rsidR="00820E72" w:rsidRPr="00A83DC3" w:rsidRDefault="00820E72" w:rsidP="00820E72">
            <w:pPr>
              <w:pStyle w:val="Default"/>
              <w:jc w:val="center"/>
              <w:rPr>
                <w:sz w:val="20"/>
                <w:szCs w:val="20"/>
              </w:rPr>
            </w:pPr>
            <w:r w:rsidRPr="00A83DC3">
              <w:rPr>
                <w:sz w:val="20"/>
                <w:szCs w:val="20"/>
              </w:rPr>
              <w:t>Не менее 30 метров</w:t>
            </w:r>
          </w:p>
        </w:tc>
      </w:tr>
    </w:tbl>
    <w:p w:rsidR="00A83DC3" w:rsidRDefault="008677D7" w:rsidP="0074779F">
      <w:pPr>
        <w:pStyle w:val="Default"/>
        <w:ind w:firstLine="567"/>
        <w:jc w:val="both"/>
      </w:pPr>
      <w:r w:rsidRPr="00A83DC3">
        <w:t>1.</w:t>
      </w:r>
      <w:r w:rsidR="002E0C13" w:rsidRPr="00A83DC3">
        <w:t>4</w:t>
      </w:r>
      <w:r w:rsidR="00451EEE" w:rsidRPr="00A83DC3">
        <w:t>.</w:t>
      </w:r>
      <w:r w:rsidR="004746A0" w:rsidRPr="00A83DC3">
        <w:t>2.</w:t>
      </w:r>
      <w:r w:rsidR="007346D8" w:rsidRPr="00A83DC3">
        <w:t xml:space="preserve"> </w:t>
      </w:r>
      <w:r w:rsidR="002E0C13" w:rsidRPr="00A83DC3">
        <w:t>Дополнить</w:t>
      </w:r>
      <w:r w:rsidR="00A83DC3" w:rsidRPr="00A83DC3">
        <w:t xml:space="preserve"> </w:t>
      </w:r>
      <w:r w:rsidR="002E0C13" w:rsidRPr="00A83DC3">
        <w:t>«Схемы границ прилегающих территорий к организациям и (или) объектам, на которых не допускается розничная продажа алкогольной продукции  на территории сельского поселения «Поселок Детчино» схемой № 10 согласно приложению №2 к решению.</w:t>
      </w:r>
      <w:r w:rsidR="007346D8" w:rsidRPr="00A83DC3">
        <w:t xml:space="preserve"> </w:t>
      </w:r>
    </w:p>
    <w:p w:rsidR="002E0C13" w:rsidRPr="00A83DC3" w:rsidRDefault="002E0C13" w:rsidP="0074779F">
      <w:pPr>
        <w:pStyle w:val="Default"/>
        <w:ind w:firstLine="567"/>
        <w:jc w:val="both"/>
      </w:pPr>
      <w:r w:rsidRPr="00A83DC3">
        <w:t>1.5. В приложении № 4 решения:</w:t>
      </w:r>
    </w:p>
    <w:p w:rsidR="00FE0631" w:rsidRPr="00A83DC3" w:rsidRDefault="002E0C13" w:rsidP="002E0C13">
      <w:pPr>
        <w:pStyle w:val="Default"/>
        <w:ind w:firstLine="709"/>
        <w:jc w:val="both"/>
      </w:pPr>
      <w:r w:rsidRPr="00A83DC3">
        <w:t xml:space="preserve">1.5.1. В таблице «Перечень организаций и объектов, на прилегающих территориях к которым не допускается розничная продажа алкогольной продукции на территории сельского поселения «Деревня </w:t>
      </w:r>
      <w:r w:rsidR="00FE0631" w:rsidRPr="00A83DC3">
        <w:t>Воробьево</w:t>
      </w:r>
      <w:r w:rsidRPr="00A83DC3">
        <w:t>»</w:t>
      </w:r>
      <w:r w:rsidR="00FE0631" w:rsidRPr="00A83DC3">
        <w:t>:</w:t>
      </w:r>
    </w:p>
    <w:p w:rsidR="002E0C13" w:rsidRPr="00A83DC3" w:rsidRDefault="00FE0631" w:rsidP="002E0C13">
      <w:pPr>
        <w:pStyle w:val="Default"/>
        <w:ind w:firstLine="709"/>
        <w:jc w:val="both"/>
      </w:pPr>
      <w:r w:rsidRPr="00A83DC3">
        <w:t>1.5.1.1.</w:t>
      </w:r>
      <w:r w:rsidR="0075400A">
        <w:t xml:space="preserve"> П</w:t>
      </w:r>
      <w:r w:rsidR="002E0C13" w:rsidRPr="00A83DC3">
        <w:t xml:space="preserve">ункт </w:t>
      </w:r>
      <w:r w:rsidRPr="00A83DC3">
        <w:t>3</w:t>
      </w:r>
      <w:r w:rsidR="002E0C13" w:rsidRPr="00A83DC3">
        <w:t xml:space="preserve"> изложить в новой редакции:</w:t>
      </w: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1560"/>
        <w:gridCol w:w="1983"/>
        <w:gridCol w:w="2834"/>
        <w:gridCol w:w="2412"/>
      </w:tblGrid>
      <w:tr w:rsidR="00820E72" w:rsidRPr="00A83DC3" w:rsidTr="00A83DC3">
        <w:trPr>
          <w:trHeight w:val="121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0E72" w:rsidRPr="00BC4E43" w:rsidRDefault="00820E72" w:rsidP="00820E72">
            <w:pPr>
              <w:pStyle w:val="Default"/>
              <w:rPr>
                <w:b/>
                <w:sz w:val="18"/>
                <w:szCs w:val="18"/>
              </w:rPr>
            </w:pPr>
            <w:r w:rsidRPr="00BC4E43">
              <w:rPr>
                <w:b/>
                <w:sz w:val="18"/>
                <w:szCs w:val="18"/>
              </w:rPr>
              <w:t>№</w:t>
            </w:r>
          </w:p>
          <w:p w:rsidR="00820E72" w:rsidRPr="00BC4E43" w:rsidRDefault="00820E72" w:rsidP="00820E72">
            <w:pPr>
              <w:pStyle w:val="Default"/>
              <w:rPr>
                <w:b/>
                <w:sz w:val="18"/>
                <w:szCs w:val="18"/>
              </w:rPr>
            </w:pPr>
            <w:r w:rsidRPr="00BC4E43">
              <w:rPr>
                <w:b/>
                <w:sz w:val="18"/>
                <w:szCs w:val="18"/>
              </w:rPr>
              <w:t>п/п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0E72" w:rsidRPr="00BC4E43" w:rsidRDefault="00820E72" w:rsidP="00820E72">
            <w:pPr>
              <w:pStyle w:val="Default"/>
              <w:rPr>
                <w:b/>
                <w:sz w:val="18"/>
                <w:szCs w:val="18"/>
              </w:rPr>
            </w:pPr>
            <w:r w:rsidRPr="00BC4E43">
              <w:rPr>
                <w:b/>
                <w:sz w:val="18"/>
                <w:szCs w:val="18"/>
              </w:rPr>
              <w:t>Наименование места массового скопления граждан и места нахождения источников повышенной опасности (объект)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0E72" w:rsidRPr="00BC4E43" w:rsidRDefault="00820E72" w:rsidP="00820E72">
            <w:pPr>
              <w:pStyle w:val="Default"/>
              <w:jc w:val="center"/>
              <w:rPr>
                <w:b/>
                <w:sz w:val="18"/>
                <w:szCs w:val="18"/>
              </w:rPr>
            </w:pPr>
            <w:r w:rsidRPr="00BC4E43">
              <w:rPr>
                <w:b/>
                <w:sz w:val="18"/>
                <w:szCs w:val="18"/>
              </w:rPr>
              <w:t>Адрес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0E72" w:rsidRPr="00BC4E43" w:rsidRDefault="00820E72" w:rsidP="00820E72">
            <w:pPr>
              <w:pStyle w:val="Default"/>
              <w:jc w:val="center"/>
              <w:rPr>
                <w:b/>
                <w:sz w:val="18"/>
                <w:szCs w:val="18"/>
              </w:rPr>
            </w:pPr>
            <w:r w:rsidRPr="00BC4E43">
              <w:rPr>
                <w:b/>
                <w:sz w:val="18"/>
                <w:szCs w:val="18"/>
              </w:rPr>
              <w:t>Расстояние от  объектов, на территориях которых не допускается розничная продажа алкогольной продукции до границ прилегающих территорий для стационарных торговых объектов, в которых осуществляется розничная продажа алкогольной продукции</w:t>
            </w:r>
          </w:p>
        </w:tc>
        <w:tc>
          <w:tcPr>
            <w:tcW w:w="2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0E72" w:rsidRPr="00BC4E43" w:rsidRDefault="00820E72" w:rsidP="00820E72">
            <w:pPr>
              <w:pStyle w:val="Default"/>
              <w:jc w:val="center"/>
              <w:rPr>
                <w:b/>
                <w:sz w:val="18"/>
                <w:szCs w:val="18"/>
              </w:rPr>
            </w:pPr>
            <w:r w:rsidRPr="00BC4E43">
              <w:rPr>
                <w:b/>
                <w:sz w:val="18"/>
                <w:szCs w:val="18"/>
              </w:rPr>
              <w:t>Расстояние от  объектов, на территориях которых не допускается розничная продажа алкогольной продукции до границ прилегающих территорий для объектов, в которых при оказании услуг общественного питания осуществляется розничная продажа алкогольной продукции</w:t>
            </w:r>
          </w:p>
        </w:tc>
      </w:tr>
      <w:tr w:rsidR="00820E72" w:rsidRPr="00A83DC3" w:rsidTr="00A83DC3">
        <w:trPr>
          <w:trHeight w:val="121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0E72" w:rsidRPr="00A83DC3" w:rsidRDefault="00820E72" w:rsidP="00820E72">
            <w:pPr>
              <w:rPr>
                <w:sz w:val="20"/>
                <w:szCs w:val="20"/>
              </w:rPr>
            </w:pPr>
            <w:r w:rsidRPr="00A83DC3">
              <w:rPr>
                <w:sz w:val="20"/>
                <w:szCs w:val="20"/>
              </w:rPr>
              <w:t>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0E72" w:rsidRPr="00A83DC3" w:rsidRDefault="00820E72" w:rsidP="00820E72">
            <w:pPr>
              <w:rPr>
                <w:color w:val="000000"/>
                <w:sz w:val="20"/>
                <w:szCs w:val="20"/>
              </w:rPr>
            </w:pPr>
            <w:r w:rsidRPr="00A83DC3">
              <w:rPr>
                <w:color w:val="000000"/>
                <w:sz w:val="20"/>
                <w:szCs w:val="20"/>
              </w:rPr>
              <w:t>Воробъевский ФАП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0E72" w:rsidRPr="00A83DC3" w:rsidRDefault="00820E72" w:rsidP="00820E72">
            <w:pPr>
              <w:rPr>
                <w:color w:val="000000"/>
                <w:sz w:val="20"/>
                <w:szCs w:val="20"/>
              </w:rPr>
            </w:pPr>
            <w:r w:rsidRPr="00A83DC3">
              <w:rPr>
                <w:color w:val="000000"/>
                <w:sz w:val="20"/>
                <w:szCs w:val="20"/>
              </w:rPr>
              <w:t>Калужская область, Малоярославецкий р-н, д. Воробьево, ул. Молодежная, д. 2б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0E72" w:rsidRPr="00A83DC3" w:rsidRDefault="00820E72" w:rsidP="00820E72">
            <w:pPr>
              <w:rPr>
                <w:color w:val="000000"/>
                <w:sz w:val="20"/>
                <w:szCs w:val="20"/>
              </w:rPr>
            </w:pPr>
            <w:r w:rsidRPr="00A83DC3">
              <w:rPr>
                <w:color w:val="000000"/>
                <w:sz w:val="20"/>
                <w:szCs w:val="20"/>
              </w:rPr>
              <w:t>Не менее 50 метров</w:t>
            </w:r>
          </w:p>
        </w:tc>
        <w:tc>
          <w:tcPr>
            <w:tcW w:w="2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0E72" w:rsidRPr="00A83DC3" w:rsidRDefault="00820E72" w:rsidP="00820E72">
            <w:pPr>
              <w:rPr>
                <w:color w:val="000000"/>
                <w:sz w:val="20"/>
                <w:szCs w:val="20"/>
              </w:rPr>
            </w:pPr>
            <w:r w:rsidRPr="00A83DC3">
              <w:rPr>
                <w:color w:val="000000"/>
                <w:sz w:val="20"/>
                <w:szCs w:val="20"/>
              </w:rPr>
              <w:t>Не менее 30 метров</w:t>
            </w:r>
          </w:p>
        </w:tc>
      </w:tr>
    </w:tbl>
    <w:p w:rsidR="002E0C13" w:rsidRPr="00A83DC3" w:rsidRDefault="00FE0631" w:rsidP="002E0C13">
      <w:pPr>
        <w:pStyle w:val="Default"/>
        <w:ind w:firstLine="709"/>
        <w:jc w:val="both"/>
      </w:pPr>
      <w:r w:rsidRPr="00A83DC3">
        <w:t>1.5.1</w:t>
      </w:r>
      <w:r w:rsidR="0075400A">
        <w:t>.2. Пункт 5 исключить</w:t>
      </w:r>
      <w:r w:rsidRPr="00A83DC3">
        <w:t>.</w:t>
      </w:r>
    </w:p>
    <w:p w:rsidR="00FE0631" w:rsidRPr="00A83DC3" w:rsidRDefault="00FE0631" w:rsidP="002E0C13">
      <w:pPr>
        <w:pStyle w:val="Default"/>
        <w:ind w:firstLine="709"/>
        <w:jc w:val="both"/>
      </w:pPr>
      <w:r w:rsidRPr="00A83DC3">
        <w:t>1.5.1.3. Нумерацию пунктов 6 и 7 заменить на нумерацию 5 и 6 соответственно.</w:t>
      </w:r>
    </w:p>
    <w:p w:rsidR="00FE0631" w:rsidRPr="00A83DC3" w:rsidRDefault="002E0C13" w:rsidP="0074779F">
      <w:pPr>
        <w:pStyle w:val="Default"/>
        <w:ind w:firstLine="567"/>
        <w:jc w:val="both"/>
      </w:pPr>
      <w:r w:rsidRPr="00A83DC3">
        <w:t>1.</w:t>
      </w:r>
      <w:r w:rsidR="00FE0631" w:rsidRPr="00A83DC3">
        <w:t>5</w:t>
      </w:r>
      <w:r w:rsidRPr="00A83DC3">
        <w:t xml:space="preserve">.2. </w:t>
      </w:r>
      <w:r w:rsidR="00FE0631" w:rsidRPr="00A83DC3">
        <w:t xml:space="preserve">В разделе </w:t>
      </w:r>
      <w:r w:rsidRPr="00A83DC3">
        <w:t xml:space="preserve">«Схемы границ прилегающих территорий к организациям и (или) объектам, на которых не допускается розничная продажа алкогольной продукции  на территории сельского поселения «Деревня </w:t>
      </w:r>
      <w:r w:rsidR="00FE0631" w:rsidRPr="00A83DC3">
        <w:t>Воробьево</w:t>
      </w:r>
      <w:r w:rsidRPr="00A83DC3">
        <w:t>»</w:t>
      </w:r>
      <w:r w:rsidR="00FE0631" w:rsidRPr="00A83DC3">
        <w:t>:</w:t>
      </w:r>
    </w:p>
    <w:p w:rsidR="002E0C13" w:rsidRPr="00A83DC3" w:rsidRDefault="00FE0631" w:rsidP="002E0C13">
      <w:pPr>
        <w:pStyle w:val="Default"/>
        <w:ind w:firstLine="709"/>
        <w:jc w:val="both"/>
      </w:pPr>
      <w:r w:rsidRPr="00A83DC3">
        <w:t xml:space="preserve">1.5.2.1. </w:t>
      </w:r>
      <w:r w:rsidR="002E0C13" w:rsidRPr="00A83DC3">
        <w:t xml:space="preserve"> </w:t>
      </w:r>
      <w:r w:rsidRPr="00A83DC3">
        <w:t xml:space="preserve">Схему №3 </w:t>
      </w:r>
      <w:r w:rsidR="002E0C13" w:rsidRPr="00A83DC3">
        <w:t xml:space="preserve">изложить в новой редакции согласно приложению № </w:t>
      </w:r>
      <w:r w:rsidRPr="00A83DC3">
        <w:t>3</w:t>
      </w:r>
      <w:r w:rsidR="002E0C13" w:rsidRPr="00A83DC3">
        <w:t xml:space="preserve"> к настоящему решению. </w:t>
      </w:r>
    </w:p>
    <w:p w:rsidR="00FE0631" w:rsidRPr="00A83DC3" w:rsidRDefault="00FE0631" w:rsidP="002E0C13">
      <w:pPr>
        <w:pStyle w:val="Default"/>
        <w:ind w:firstLine="709"/>
        <w:jc w:val="both"/>
      </w:pPr>
      <w:r w:rsidRPr="00A83DC3">
        <w:t>1.5.2.2. Схему №5 исключить.</w:t>
      </w:r>
    </w:p>
    <w:p w:rsidR="00A83DC3" w:rsidRDefault="00FE0631" w:rsidP="004B6965">
      <w:pPr>
        <w:pStyle w:val="Default"/>
        <w:ind w:firstLine="709"/>
        <w:jc w:val="both"/>
      </w:pPr>
      <w:r w:rsidRPr="00A83DC3">
        <w:t xml:space="preserve">1.5.2.3. Схемам №6 и №7 присвоить номера №5 и №6 соответственно. </w:t>
      </w:r>
    </w:p>
    <w:p w:rsidR="004B6965" w:rsidRPr="00A83DC3" w:rsidRDefault="004A15AE" w:rsidP="0074779F">
      <w:pPr>
        <w:pStyle w:val="Default"/>
        <w:ind w:firstLine="567"/>
        <w:jc w:val="both"/>
      </w:pPr>
      <w:r w:rsidRPr="00A83DC3">
        <w:t xml:space="preserve">1.6. </w:t>
      </w:r>
      <w:r w:rsidR="004B6965" w:rsidRPr="00A83DC3">
        <w:t>В приложении № 5 решения:</w:t>
      </w:r>
    </w:p>
    <w:p w:rsidR="004A15AE" w:rsidRPr="00A83DC3" w:rsidRDefault="0077679C" w:rsidP="004B6965">
      <w:pPr>
        <w:pStyle w:val="Default"/>
        <w:ind w:firstLine="709"/>
        <w:jc w:val="both"/>
      </w:pPr>
      <w:r w:rsidRPr="00A83DC3">
        <w:t>1.6</w:t>
      </w:r>
      <w:r w:rsidR="004B6965" w:rsidRPr="00A83DC3">
        <w:t xml:space="preserve">.1. В таблице «Перечень организаций и объектов, на прилегающих территориях к которым не допускается розничная продажа алкогольной продукции на территории сельского поселения «Деревня Ерденево» пункт </w:t>
      </w:r>
      <w:r w:rsidR="00B0161A" w:rsidRPr="00A83DC3">
        <w:t>1</w:t>
      </w:r>
      <w:r w:rsidR="004B6965" w:rsidRPr="00A83DC3">
        <w:t xml:space="preserve"> изложить в новой редакции:</w:t>
      </w: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1560"/>
        <w:gridCol w:w="1983"/>
        <w:gridCol w:w="2834"/>
        <w:gridCol w:w="2412"/>
      </w:tblGrid>
      <w:tr w:rsidR="00820E72" w:rsidRPr="00A83DC3" w:rsidTr="00A83DC3">
        <w:trPr>
          <w:trHeight w:val="121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0E72" w:rsidRPr="00BC4E43" w:rsidRDefault="00820E72" w:rsidP="00820E72">
            <w:pPr>
              <w:pStyle w:val="Default"/>
              <w:rPr>
                <w:b/>
                <w:sz w:val="18"/>
                <w:szCs w:val="18"/>
              </w:rPr>
            </w:pPr>
            <w:r w:rsidRPr="00BC4E43">
              <w:rPr>
                <w:b/>
                <w:sz w:val="18"/>
                <w:szCs w:val="18"/>
              </w:rPr>
              <w:t>№</w:t>
            </w:r>
          </w:p>
          <w:p w:rsidR="00820E72" w:rsidRPr="00BC4E43" w:rsidRDefault="00820E72" w:rsidP="00820E72">
            <w:pPr>
              <w:pStyle w:val="Default"/>
              <w:rPr>
                <w:b/>
                <w:sz w:val="18"/>
                <w:szCs w:val="18"/>
              </w:rPr>
            </w:pPr>
            <w:r w:rsidRPr="00BC4E43">
              <w:rPr>
                <w:b/>
                <w:sz w:val="18"/>
                <w:szCs w:val="18"/>
              </w:rPr>
              <w:t>п/п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0E72" w:rsidRPr="00BC4E43" w:rsidRDefault="00820E72" w:rsidP="00820E72">
            <w:pPr>
              <w:pStyle w:val="Default"/>
              <w:rPr>
                <w:b/>
                <w:sz w:val="18"/>
                <w:szCs w:val="18"/>
              </w:rPr>
            </w:pPr>
            <w:r w:rsidRPr="00BC4E43">
              <w:rPr>
                <w:b/>
                <w:sz w:val="18"/>
                <w:szCs w:val="18"/>
              </w:rPr>
              <w:t>Наименование места массового скопления граждан и места нахождения источников повышенной опасности (объект)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0E72" w:rsidRPr="00BC4E43" w:rsidRDefault="00820E72" w:rsidP="00820E72">
            <w:pPr>
              <w:pStyle w:val="Default"/>
              <w:jc w:val="center"/>
              <w:rPr>
                <w:b/>
                <w:sz w:val="18"/>
                <w:szCs w:val="18"/>
              </w:rPr>
            </w:pPr>
            <w:r w:rsidRPr="00BC4E43">
              <w:rPr>
                <w:b/>
                <w:sz w:val="18"/>
                <w:szCs w:val="18"/>
              </w:rPr>
              <w:t>Адрес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0E72" w:rsidRPr="00BC4E43" w:rsidRDefault="00820E72" w:rsidP="00820E72">
            <w:pPr>
              <w:pStyle w:val="Default"/>
              <w:jc w:val="center"/>
              <w:rPr>
                <w:b/>
                <w:sz w:val="18"/>
                <w:szCs w:val="18"/>
              </w:rPr>
            </w:pPr>
            <w:r w:rsidRPr="00BC4E43">
              <w:rPr>
                <w:b/>
                <w:sz w:val="18"/>
                <w:szCs w:val="18"/>
              </w:rPr>
              <w:t>Расстояние от  объектов, на территориях которых не допускается розничная продажа алкогольной продукции до границ прилегающих территорий для стационарных торговых объектов, в которых осуществляется розничная продажа алкогольной продукции</w:t>
            </w:r>
          </w:p>
        </w:tc>
        <w:tc>
          <w:tcPr>
            <w:tcW w:w="2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0E72" w:rsidRPr="00BC4E43" w:rsidRDefault="00820E72" w:rsidP="00820E72">
            <w:pPr>
              <w:pStyle w:val="Default"/>
              <w:jc w:val="center"/>
              <w:rPr>
                <w:b/>
                <w:sz w:val="18"/>
                <w:szCs w:val="18"/>
              </w:rPr>
            </w:pPr>
            <w:r w:rsidRPr="00BC4E43">
              <w:rPr>
                <w:b/>
                <w:sz w:val="18"/>
                <w:szCs w:val="18"/>
              </w:rPr>
              <w:t>Расстояние от  объектов, на территориях которых не допускается розничная продажа алкогольной продукции до границ прилегающих территорий для объектов, в которых при оказании услуг общественного питания осуществляется розничная продажа алкогольной продукции</w:t>
            </w:r>
          </w:p>
        </w:tc>
      </w:tr>
      <w:tr w:rsidR="00820E72" w:rsidRPr="00A83DC3" w:rsidTr="00A83DC3">
        <w:trPr>
          <w:trHeight w:val="121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0E72" w:rsidRPr="00A83DC3" w:rsidRDefault="00820E72" w:rsidP="00820E72">
            <w:pPr>
              <w:rPr>
                <w:sz w:val="20"/>
                <w:szCs w:val="20"/>
              </w:rPr>
            </w:pPr>
            <w:r w:rsidRPr="00A83DC3">
              <w:rPr>
                <w:sz w:val="20"/>
                <w:szCs w:val="20"/>
              </w:rPr>
              <w:t>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0E72" w:rsidRPr="00A83DC3" w:rsidRDefault="00820E72" w:rsidP="00820E72">
            <w:pPr>
              <w:rPr>
                <w:sz w:val="20"/>
                <w:szCs w:val="20"/>
              </w:rPr>
            </w:pPr>
            <w:r w:rsidRPr="00A83DC3">
              <w:rPr>
                <w:sz w:val="20"/>
                <w:szCs w:val="20"/>
              </w:rPr>
              <w:t>Ерденевский ФАП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0E72" w:rsidRPr="00A83DC3" w:rsidRDefault="00820E72" w:rsidP="00820E72">
            <w:pPr>
              <w:rPr>
                <w:sz w:val="20"/>
                <w:szCs w:val="20"/>
              </w:rPr>
            </w:pPr>
            <w:r w:rsidRPr="00A83DC3">
              <w:rPr>
                <w:sz w:val="20"/>
                <w:szCs w:val="20"/>
              </w:rPr>
              <w:t>Калужская область, Малоярославецкий район, д. Ерденево, ул. Московская, з/у 2А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0E72" w:rsidRPr="00A83DC3" w:rsidRDefault="00820E72" w:rsidP="00820E72">
            <w:pPr>
              <w:rPr>
                <w:sz w:val="20"/>
                <w:szCs w:val="20"/>
              </w:rPr>
            </w:pPr>
            <w:r w:rsidRPr="00A83DC3">
              <w:rPr>
                <w:sz w:val="20"/>
                <w:szCs w:val="20"/>
              </w:rPr>
              <w:t>Не менее 50 метров</w:t>
            </w:r>
          </w:p>
        </w:tc>
        <w:tc>
          <w:tcPr>
            <w:tcW w:w="2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0E72" w:rsidRPr="00A83DC3" w:rsidRDefault="00820E72" w:rsidP="00820E72">
            <w:pPr>
              <w:rPr>
                <w:sz w:val="20"/>
                <w:szCs w:val="20"/>
              </w:rPr>
            </w:pPr>
            <w:r w:rsidRPr="00A83DC3">
              <w:rPr>
                <w:sz w:val="20"/>
                <w:szCs w:val="20"/>
              </w:rPr>
              <w:t>Не менее 30 метров</w:t>
            </w:r>
          </w:p>
        </w:tc>
      </w:tr>
    </w:tbl>
    <w:p w:rsidR="00A83DC3" w:rsidRDefault="0077679C" w:rsidP="0077679C">
      <w:pPr>
        <w:pStyle w:val="Default"/>
        <w:ind w:firstLine="709"/>
        <w:jc w:val="both"/>
      </w:pPr>
      <w:r w:rsidRPr="00A83DC3">
        <w:lastRenderedPageBreak/>
        <w:t>1.6.2. В разделе «Схем</w:t>
      </w:r>
      <w:r w:rsidR="007125FF" w:rsidRPr="00A83DC3">
        <w:t>ы</w:t>
      </w:r>
      <w:r w:rsidRPr="00A83DC3">
        <w:t xml:space="preserve"> границ прилегающих территорий к организациям и (или) объектам, на которых не допускается розничная продажа алкогольной продукции  на территории сельского поселения «Деревня Ерденево» схему №1 изложить в новой редакции согласно приложению № 4 к настоящему решению.</w:t>
      </w:r>
    </w:p>
    <w:p w:rsidR="0077679C" w:rsidRPr="00A83DC3" w:rsidRDefault="0077679C" w:rsidP="0074779F">
      <w:pPr>
        <w:pStyle w:val="Default"/>
        <w:ind w:firstLine="567"/>
        <w:jc w:val="both"/>
      </w:pPr>
      <w:r w:rsidRPr="00A83DC3">
        <w:t>1.7. В приложении №7 решения в таблице «Перечень организаций и объектов, на прилегающих территориях к которым не допускается розничная продажа алкогольной продукции на территории сельского поселения «Село Ильинское» пункт 3 изложить в новой редакции:</w:t>
      </w: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1560"/>
        <w:gridCol w:w="1983"/>
        <w:gridCol w:w="2834"/>
        <w:gridCol w:w="2412"/>
      </w:tblGrid>
      <w:tr w:rsidR="00820E72" w:rsidRPr="00A83DC3" w:rsidTr="00A83DC3">
        <w:trPr>
          <w:trHeight w:val="121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0E72" w:rsidRPr="00BC4E43" w:rsidRDefault="00820E72" w:rsidP="00820E72">
            <w:pPr>
              <w:pStyle w:val="Default"/>
              <w:rPr>
                <w:b/>
                <w:sz w:val="18"/>
                <w:szCs w:val="18"/>
              </w:rPr>
            </w:pPr>
            <w:r w:rsidRPr="00BC4E43">
              <w:rPr>
                <w:b/>
                <w:sz w:val="18"/>
                <w:szCs w:val="18"/>
              </w:rPr>
              <w:t>№</w:t>
            </w:r>
          </w:p>
          <w:p w:rsidR="00820E72" w:rsidRPr="00BC4E43" w:rsidRDefault="00820E72" w:rsidP="00820E72">
            <w:pPr>
              <w:pStyle w:val="Default"/>
              <w:rPr>
                <w:b/>
                <w:sz w:val="18"/>
                <w:szCs w:val="18"/>
              </w:rPr>
            </w:pPr>
            <w:r w:rsidRPr="00BC4E43">
              <w:rPr>
                <w:b/>
                <w:sz w:val="18"/>
                <w:szCs w:val="18"/>
              </w:rPr>
              <w:t>п/п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0E72" w:rsidRPr="00BC4E43" w:rsidRDefault="00820E72" w:rsidP="00820E72">
            <w:pPr>
              <w:pStyle w:val="Default"/>
              <w:rPr>
                <w:b/>
                <w:sz w:val="18"/>
                <w:szCs w:val="18"/>
              </w:rPr>
            </w:pPr>
            <w:r w:rsidRPr="00BC4E43">
              <w:rPr>
                <w:b/>
                <w:sz w:val="18"/>
                <w:szCs w:val="18"/>
              </w:rPr>
              <w:t>Наименование места массового скопления граждан и места нахождения источников повышенной опасности (объект)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0E72" w:rsidRPr="00BC4E43" w:rsidRDefault="00820E72" w:rsidP="00820E72">
            <w:pPr>
              <w:pStyle w:val="Default"/>
              <w:jc w:val="center"/>
              <w:rPr>
                <w:b/>
                <w:sz w:val="18"/>
                <w:szCs w:val="18"/>
              </w:rPr>
            </w:pPr>
            <w:r w:rsidRPr="00BC4E43">
              <w:rPr>
                <w:b/>
                <w:sz w:val="18"/>
                <w:szCs w:val="18"/>
              </w:rPr>
              <w:t>Адрес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0E72" w:rsidRPr="00BC4E43" w:rsidRDefault="00820E72" w:rsidP="00820E72">
            <w:pPr>
              <w:pStyle w:val="Default"/>
              <w:jc w:val="center"/>
              <w:rPr>
                <w:b/>
                <w:sz w:val="18"/>
                <w:szCs w:val="18"/>
              </w:rPr>
            </w:pPr>
            <w:r w:rsidRPr="00BC4E43">
              <w:rPr>
                <w:b/>
                <w:sz w:val="18"/>
                <w:szCs w:val="18"/>
              </w:rPr>
              <w:t>Расстояние от  объектов, на территориях которых не допускается розничная продажа алкогольной продукции до границ прилегающих территорий для стационарных торговых объектов, в которых осуществляется розничная продажа алкогольной продукции</w:t>
            </w:r>
          </w:p>
        </w:tc>
        <w:tc>
          <w:tcPr>
            <w:tcW w:w="2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0E72" w:rsidRPr="00BC4E43" w:rsidRDefault="00820E72" w:rsidP="00820E72">
            <w:pPr>
              <w:pStyle w:val="Default"/>
              <w:jc w:val="center"/>
              <w:rPr>
                <w:b/>
                <w:sz w:val="18"/>
                <w:szCs w:val="18"/>
              </w:rPr>
            </w:pPr>
            <w:r w:rsidRPr="00BC4E43">
              <w:rPr>
                <w:b/>
                <w:sz w:val="18"/>
                <w:szCs w:val="18"/>
              </w:rPr>
              <w:t>Расстояние от  объектов, на территориях которых не допускается розничная продажа алкогольной продукции до границ прилегающих территорий для объектов, в которых при оказании услуг общественного питания осуществляется розничная продажа алкогольной продукции</w:t>
            </w:r>
          </w:p>
        </w:tc>
      </w:tr>
      <w:tr w:rsidR="00B47F39" w:rsidRPr="00A83DC3" w:rsidTr="00A83DC3">
        <w:trPr>
          <w:trHeight w:val="121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F39" w:rsidRPr="00A83DC3" w:rsidRDefault="00B47F39" w:rsidP="00B47F39">
            <w:pPr>
              <w:rPr>
                <w:sz w:val="20"/>
                <w:szCs w:val="20"/>
              </w:rPr>
            </w:pPr>
            <w:r w:rsidRPr="00A83DC3">
              <w:rPr>
                <w:sz w:val="20"/>
                <w:szCs w:val="20"/>
              </w:rPr>
              <w:t>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F39" w:rsidRPr="00A83DC3" w:rsidRDefault="00B47F39" w:rsidP="00B47F39">
            <w:pPr>
              <w:rPr>
                <w:sz w:val="20"/>
                <w:szCs w:val="20"/>
              </w:rPr>
            </w:pPr>
            <w:r w:rsidRPr="00A83DC3">
              <w:rPr>
                <w:sz w:val="20"/>
                <w:szCs w:val="20"/>
              </w:rPr>
              <w:t>Ильинская врачебная амбулатория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F39" w:rsidRPr="00A83DC3" w:rsidRDefault="00B47F39" w:rsidP="00B47F39">
            <w:pPr>
              <w:rPr>
                <w:sz w:val="20"/>
                <w:szCs w:val="20"/>
              </w:rPr>
            </w:pPr>
            <w:r w:rsidRPr="00A83DC3">
              <w:rPr>
                <w:sz w:val="20"/>
                <w:szCs w:val="20"/>
              </w:rPr>
              <w:t>Калужская область, Малоярославецкий район, с. Ильинское, м-н 50-летия СССР, д.19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F39" w:rsidRPr="00A83DC3" w:rsidRDefault="00B47F39" w:rsidP="00B47F39">
            <w:pPr>
              <w:rPr>
                <w:sz w:val="20"/>
                <w:szCs w:val="20"/>
              </w:rPr>
            </w:pPr>
            <w:r w:rsidRPr="00A83DC3">
              <w:rPr>
                <w:sz w:val="20"/>
                <w:szCs w:val="20"/>
              </w:rPr>
              <w:t>Не менее 50 метров</w:t>
            </w:r>
          </w:p>
        </w:tc>
        <w:tc>
          <w:tcPr>
            <w:tcW w:w="2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F39" w:rsidRPr="00A83DC3" w:rsidRDefault="00B47F39" w:rsidP="00B47F39">
            <w:pPr>
              <w:rPr>
                <w:sz w:val="20"/>
                <w:szCs w:val="20"/>
              </w:rPr>
            </w:pPr>
            <w:r w:rsidRPr="00A83DC3">
              <w:rPr>
                <w:sz w:val="20"/>
                <w:szCs w:val="20"/>
              </w:rPr>
              <w:t>Не менее 30 метров</w:t>
            </w:r>
          </w:p>
        </w:tc>
      </w:tr>
    </w:tbl>
    <w:p w:rsidR="00695DF8" w:rsidRPr="00A83DC3" w:rsidRDefault="0077679C" w:rsidP="0074779F">
      <w:pPr>
        <w:pStyle w:val="Default"/>
        <w:ind w:firstLine="567"/>
        <w:jc w:val="both"/>
      </w:pPr>
      <w:r w:rsidRPr="00A83DC3">
        <w:t>1.8.</w:t>
      </w:r>
      <w:r w:rsidR="00695DF8" w:rsidRPr="00A83DC3">
        <w:t xml:space="preserve"> В приложении №10 решения в таблице «Перечень организаций и объектов, на прилегающих территориях к которым не допускается розничная продажа алкогольной продукции на территории сельского поселения «Село Спас-Загорье» пункт 3 изложить в новой редакции:</w:t>
      </w: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1560"/>
        <w:gridCol w:w="1983"/>
        <w:gridCol w:w="2834"/>
        <w:gridCol w:w="2412"/>
      </w:tblGrid>
      <w:tr w:rsidR="00820E72" w:rsidRPr="00A83DC3" w:rsidTr="009B74C6">
        <w:trPr>
          <w:trHeight w:val="121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0E72" w:rsidRPr="00BC4E43" w:rsidRDefault="00820E72" w:rsidP="00820E72">
            <w:pPr>
              <w:pStyle w:val="Default"/>
              <w:rPr>
                <w:b/>
                <w:sz w:val="18"/>
                <w:szCs w:val="18"/>
              </w:rPr>
            </w:pPr>
            <w:r w:rsidRPr="00BC4E43">
              <w:rPr>
                <w:b/>
                <w:sz w:val="18"/>
                <w:szCs w:val="18"/>
              </w:rPr>
              <w:t>№</w:t>
            </w:r>
          </w:p>
          <w:p w:rsidR="00820E72" w:rsidRPr="00BC4E43" w:rsidRDefault="00820E72" w:rsidP="00820E72">
            <w:pPr>
              <w:pStyle w:val="Default"/>
              <w:rPr>
                <w:b/>
                <w:sz w:val="18"/>
                <w:szCs w:val="18"/>
              </w:rPr>
            </w:pPr>
            <w:r w:rsidRPr="00BC4E43">
              <w:rPr>
                <w:b/>
                <w:sz w:val="18"/>
                <w:szCs w:val="18"/>
              </w:rPr>
              <w:t>п/п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0E72" w:rsidRPr="00BC4E43" w:rsidRDefault="00820E72" w:rsidP="00820E72">
            <w:pPr>
              <w:pStyle w:val="Default"/>
              <w:rPr>
                <w:b/>
                <w:sz w:val="18"/>
                <w:szCs w:val="18"/>
              </w:rPr>
            </w:pPr>
            <w:r w:rsidRPr="00BC4E43">
              <w:rPr>
                <w:b/>
                <w:sz w:val="18"/>
                <w:szCs w:val="18"/>
              </w:rPr>
              <w:t>Наименование места массового скопления граждан и места нахождения источников повышенной опасности (объект)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0E72" w:rsidRPr="00BC4E43" w:rsidRDefault="00820E72" w:rsidP="00820E72">
            <w:pPr>
              <w:pStyle w:val="Default"/>
              <w:jc w:val="center"/>
              <w:rPr>
                <w:b/>
                <w:sz w:val="18"/>
                <w:szCs w:val="18"/>
              </w:rPr>
            </w:pPr>
            <w:r w:rsidRPr="00BC4E43">
              <w:rPr>
                <w:b/>
                <w:sz w:val="18"/>
                <w:szCs w:val="18"/>
              </w:rPr>
              <w:t>Адрес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0E72" w:rsidRPr="00BC4E43" w:rsidRDefault="00820E72" w:rsidP="00820E72">
            <w:pPr>
              <w:pStyle w:val="Default"/>
              <w:jc w:val="center"/>
              <w:rPr>
                <w:b/>
                <w:sz w:val="18"/>
                <w:szCs w:val="18"/>
              </w:rPr>
            </w:pPr>
            <w:r w:rsidRPr="00BC4E43">
              <w:rPr>
                <w:b/>
                <w:sz w:val="18"/>
                <w:szCs w:val="18"/>
              </w:rPr>
              <w:t>Расстояние от  объектов, на территориях которых не допускается розничная продажа алкогольной продукции до границ прилегающих территорий для стационарных торговых объектов, в которых осуществляется розничная продажа алкогольной продукции</w:t>
            </w:r>
          </w:p>
        </w:tc>
        <w:tc>
          <w:tcPr>
            <w:tcW w:w="2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0E72" w:rsidRPr="00BC4E43" w:rsidRDefault="00820E72" w:rsidP="00820E72">
            <w:pPr>
              <w:pStyle w:val="Default"/>
              <w:jc w:val="center"/>
              <w:rPr>
                <w:b/>
                <w:sz w:val="18"/>
                <w:szCs w:val="18"/>
              </w:rPr>
            </w:pPr>
            <w:r w:rsidRPr="00BC4E43">
              <w:rPr>
                <w:b/>
                <w:sz w:val="18"/>
                <w:szCs w:val="18"/>
              </w:rPr>
              <w:t>Расстояние от  объектов, на территориях которых не допускается розничная продажа алкогольной продукции до границ прилегающих территорий для объектов, в которых при оказании услуг общественного питания осуществляется розничная продажа алкогольной продукции</w:t>
            </w:r>
          </w:p>
        </w:tc>
      </w:tr>
      <w:tr w:rsidR="00B47F39" w:rsidRPr="00A83DC3" w:rsidTr="009B74C6">
        <w:trPr>
          <w:trHeight w:val="121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F39" w:rsidRPr="00A83DC3" w:rsidRDefault="00B47F39" w:rsidP="00B47F39">
            <w:pPr>
              <w:rPr>
                <w:sz w:val="20"/>
                <w:szCs w:val="20"/>
              </w:rPr>
            </w:pPr>
            <w:r w:rsidRPr="00A83DC3">
              <w:rPr>
                <w:sz w:val="20"/>
                <w:szCs w:val="20"/>
              </w:rPr>
              <w:t>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F39" w:rsidRPr="00A83DC3" w:rsidRDefault="00B47F39" w:rsidP="00B47F39">
            <w:pPr>
              <w:rPr>
                <w:sz w:val="20"/>
                <w:szCs w:val="20"/>
              </w:rPr>
            </w:pPr>
            <w:r w:rsidRPr="00A83DC3">
              <w:rPr>
                <w:sz w:val="20"/>
                <w:szCs w:val="20"/>
              </w:rPr>
              <w:t>Оболенский ФАП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F39" w:rsidRPr="00A83DC3" w:rsidRDefault="00B47F39" w:rsidP="00B47F39">
            <w:pPr>
              <w:rPr>
                <w:sz w:val="20"/>
                <w:szCs w:val="20"/>
              </w:rPr>
            </w:pPr>
            <w:r w:rsidRPr="00A83DC3">
              <w:rPr>
                <w:sz w:val="20"/>
                <w:szCs w:val="20"/>
              </w:rPr>
              <w:t>Калужская область, Малоярославецкий район, с. Оболенское, ул. Лесная, д. 8, кв. 2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F39" w:rsidRPr="00A83DC3" w:rsidRDefault="00B47F39" w:rsidP="00B47F39">
            <w:pPr>
              <w:rPr>
                <w:sz w:val="20"/>
                <w:szCs w:val="20"/>
              </w:rPr>
            </w:pPr>
            <w:r w:rsidRPr="00A83DC3">
              <w:rPr>
                <w:sz w:val="20"/>
                <w:szCs w:val="20"/>
              </w:rPr>
              <w:t>Не менее 50 метров</w:t>
            </w:r>
          </w:p>
        </w:tc>
        <w:tc>
          <w:tcPr>
            <w:tcW w:w="2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F39" w:rsidRPr="00A83DC3" w:rsidRDefault="00B47F39" w:rsidP="00B47F39">
            <w:pPr>
              <w:rPr>
                <w:sz w:val="20"/>
                <w:szCs w:val="20"/>
              </w:rPr>
            </w:pPr>
            <w:r w:rsidRPr="00A83DC3">
              <w:rPr>
                <w:sz w:val="20"/>
                <w:szCs w:val="20"/>
              </w:rPr>
              <w:t>Не менее 30 метров</w:t>
            </w:r>
          </w:p>
        </w:tc>
      </w:tr>
    </w:tbl>
    <w:p w:rsidR="00AD52D6" w:rsidRPr="00A83DC3" w:rsidRDefault="00AD52D6" w:rsidP="0074779F">
      <w:pPr>
        <w:pStyle w:val="Default"/>
        <w:ind w:firstLine="567"/>
        <w:jc w:val="both"/>
      </w:pPr>
      <w:r w:rsidRPr="00A83DC3">
        <w:t>1.9. В приложении № 12 решения:</w:t>
      </w:r>
    </w:p>
    <w:p w:rsidR="00AD52D6" w:rsidRPr="00A83DC3" w:rsidRDefault="00AD52D6" w:rsidP="00AD52D6">
      <w:pPr>
        <w:pStyle w:val="Default"/>
        <w:ind w:firstLine="709"/>
        <w:jc w:val="both"/>
      </w:pPr>
      <w:r w:rsidRPr="00A83DC3">
        <w:t>1.9.1. В таблице «Перечень организаций и объектов, на прилегающих территориях к которым не допускается розничная продажа алкогольной продукции на территории сельского поселения «Село Головтеево» пункт 4 изложить в новой редакции:</w:t>
      </w: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1560"/>
        <w:gridCol w:w="1983"/>
        <w:gridCol w:w="2834"/>
        <w:gridCol w:w="2412"/>
      </w:tblGrid>
      <w:tr w:rsidR="00820E72" w:rsidRPr="00A83DC3" w:rsidTr="009B74C6">
        <w:trPr>
          <w:trHeight w:val="121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0E72" w:rsidRPr="00BC4E43" w:rsidRDefault="00820E72" w:rsidP="00820E72">
            <w:pPr>
              <w:pStyle w:val="Default"/>
              <w:rPr>
                <w:b/>
                <w:sz w:val="18"/>
                <w:szCs w:val="18"/>
              </w:rPr>
            </w:pPr>
            <w:r w:rsidRPr="00BC4E43">
              <w:rPr>
                <w:b/>
                <w:sz w:val="18"/>
                <w:szCs w:val="18"/>
              </w:rPr>
              <w:t>№</w:t>
            </w:r>
          </w:p>
          <w:p w:rsidR="00820E72" w:rsidRPr="00BC4E43" w:rsidRDefault="00820E72" w:rsidP="00820E72">
            <w:pPr>
              <w:pStyle w:val="Default"/>
              <w:rPr>
                <w:b/>
                <w:sz w:val="18"/>
                <w:szCs w:val="18"/>
              </w:rPr>
            </w:pPr>
            <w:r w:rsidRPr="00BC4E43">
              <w:rPr>
                <w:b/>
                <w:sz w:val="18"/>
                <w:szCs w:val="18"/>
              </w:rPr>
              <w:t>п/п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0E72" w:rsidRPr="00BC4E43" w:rsidRDefault="00820E72" w:rsidP="00820E72">
            <w:pPr>
              <w:pStyle w:val="Default"/>
              <w:rPr>
                <w:b/>
                <w:sz w:val="18"/>
                <w:szCs w:val="18"/>
              </w:rPr>
            </w:pPr>
            <w:r w:rsidRPr="00BC4E43">
              <w:rPr>
                <w:b/>
                <w:sz w:val="18"/>
                <w:szCs w:val="18"/>
              </w:rPr>
              <w:t>Наименование места массового скопления граждан и места нахождения источников повышенной опасности (объект)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0E72" w:rsidRPr="00BC4E43" w:rsidRDefault="00820E72" w:rsidP="00820E72">
            <w:pPr>
              <w:pStyle w:val="Default"/>
              <w:jc w:val="center"/>
              <w:rPr>
                <w:b/>
                <w:sz w:val="18"/>
                <w:szCs w:val="18"/>
              </w:rPr>
            </w:pPr>
            <w:r w:rsidRPr="00BC4E43">
              <w:rPr>
                <w:b/>
                <w:sz w:val="18"/>
                <w:szCs w:val="18"/>
              </w:rPr>
              <w:t>Адрес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0E72" w:rsidRPr="00BC4E43" w:rsidRDefault="00820E72" w:rsidP="00820E72">
            <w:pPr>
              <w:pStyle w:val="Default"/>
              <w:jc w:val="center"/>
              <w:rPr>
                <w:b/>
                <w:sz w:val="18"/>
                <w:szCs w:val="18"/>
              </w:rPr>
            </w:pPr>
            <w:r w:rsidRPr="00BC4E43">
              <w:rPr>
                <w:b/>
                <w:sz w:val="18"/>
                <w:szCs w:val="18"/>
              </w:rPr>
              <w:t>Расстояние от  объектов, на территориях которых не допускается розничная продажа алкогольной продукции до границ прилегающих территорий для стационарных торговых объектов, в которых осуществляется розничная продажа алкогольной продукции</w:t>
            </w:r>
          </w:p>
        </w:tc>
        <w:tc>
          <w:tcPr>
            <w:tcW w:w="2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0E72" w:rsidRPr="00BC4E43" w:rsidRDefault="00820E72" w:rsidP="00820E72">
            <w:pPr>
              <w:pStyle w:val="Default"/>
              <w:jc w:val="center"/>
              <w:rPr>
                <w:b/>
                <w:sz w:val="18"/>
                <w:szCs w:val="18"/>
              </w:rPr>
            </w:pPr>
            <w:r w:rsidRPr="00BC4E43">
              <w:rPr>
                <w:b/>
                <w:sz w:val="18"/>
                <w:szCs w:val="18"/>
              </w:rPr>
              <w:t>Расстояние от  объектов, на территориях которых не допускается розничная продажа алкогольной продукции до границ прилегающих территорий для объектов, в которых при оказании услуг общественного питания осуществляется розничная продажа алкогольной продукции</w:t>
            </w:r>
          </w:p>
        </w:tc>
      </w:tr>
      <w:tr w:rsidR="00B47F39" w:rsidRPr="00A83DC3" w:rsidTr="009B74C6">
        <w:trPr>
          <w:trHeight w:val="121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F39" w:rsidRPr="00A83DC3" w:rsidRDefault="00B47F39" w:rsidP="00B47F39">
            <w:pPr>
              <w:rPr>
                <w:sz w:val="20"/>
                <w:szCs w:val="20"/>
              </w:rPr>
            </w:pPr>
            <w:r w:rsidRPr="00A83DC3">
              <w:rPr>
                <w:sz w:val="20"/>
                <w:szCs w:val="20"/>
              </w:rPr>
              <w:lastRenderedPageBreak/>
              <w:t>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F39" w:rsidRPr="00A83DC3" w:rsidRDefault="00B47F39" w:rsidP="00B47F39">
            <w:pPr>
              <w:rPr>
                <w:sz w:val="20"/>
                <w:szCs w:val="20"/>
              </w:rPr>
            </w:pPr>
            <w:r w:rsidRPr="00A83DC3">
              <w:rPr>
                <w:sz w:val="20"/>
                <w:szCs w:val="20"/>
              </w:rPr>
              <w:t>Афанасовский ФАП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F39" w:rsidRPr="00A83DC3" w:rsidRDefault="00B47F39" w:rsidP="00B47F39">
            <w:pPr>
              <w:rPr>
                <w:sz w:val="20"/>
                <w:szCs w:val="20"/>
              </w:rPr>
            </w:pPr>
            <w:r w:rsidRPr="00A83DC3">
              <w:rPr>
                <w:sz w:val="20"/>
                <w:szCs w:val="20"/>
              </w:rPr>
              <w:t>Калужская область, Малоярославецкий район, д. Афанасово, ул. Мирная, стр. 5А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F39" w:rsidRPr="00A83DC3" w:rsidRDefault="00B47F39" w:rsidP="00B47F39">
            <w:pPr>
              <w:rPr>
                <w:sz w:val="20"/>
                <w:szCs w:val="20"/>
              </w:rPr>
            </w:pPr>
            <w:r w:rsidRPr="00A83DC3">
              <w:rPr>
                <w:sz w:val="20"/>
                <w:szCs w:val="20"/>
              </w:rPr>
              <w:t>Не менее 50 метров</w:t>
            </w:r>
          </w:p>
        </w:tc>
        <w:tc>
          <w:tcPr>
            <w:tcW w:w="2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F39" w:rsidRPr="00A83DC3" w:rsidRDefault="00B47F39" w:rsidP="00B47F39">
            <w:pPr>
              <w:rPr>
                <w:sz w:val="20"/>
                <w:szCs w:val="20"/>
              </w:rPr>
            </w:pPr>
            <w:r w:rsidRPr="00A83DC3">
              <w:rPr>
                <w:sz w:val="20"/>
                <w:szCs w:val="20"/>
              </w:rPr>
              <w:t>Не менее 30 метров</w:t>
            </w:r>
          </w:p>
        </w:tc>
      </w:tr>
    </w:tbl>
    <w:p w:rsidR="00AD52D6" w:rsidRPr="00A83DC3" w:rsidRDefault="00AD52D6" w:rsidP="00AD52D6">
      <w:pPr>
        <w:pStyle w:val="Default"/>
        <w:ind w:firstLine="709"/>
        <w:jc w:val="both"/>
      </w:pPr>
      <w:r w:rsidRPr="00A83DC3">
        <w:t>1.</w:t>
      </w:r>
      <w:r w:rsidR="007125FF" w:rsidRPr="00A83DC3">
        <w:t>9</w:t>
      </w:r>
      <w:r w:rsidRPr="00A83DC3">
        <w:t>.2. В разделе «Схем</w:t>
      </w:r>
      <w:r w:rsidR="007125FF" w:rsidRPr="00A83DC3">
        <w:t>ы</w:t>
      </w:r>
      <w:r w:rsidRPr="00A83DC3">
        <w:t xml:space="preserve"> границ прилегающих территорий к организациям и (или) объектам, на которых не допускается розничная продажа алкогольной продукции  на территории сельского поселения «</w:t>
      </w:r>
      <w:r w:rsidR="007125FF" w:rsidRPr="00A83DC3">
        <w:t>Село Головтеево</w:t>
      </w:r>
      <w:r w:rsidRPr="00A83DC3">
        <w:t>» схему №</w:t>
      </w:r>
      <w:r w:rsidR="007125FF" w:rsidRPr="00A83DC3">
        <w:t>4</w:t>
      </w:r>
      <w:r w:rsidRPr="00A83DC3">
        <w:t xml:space="preserve"> изложить в новой редакции согласно приложению № </w:t>
      </w:r>
      <w:r w:rsidR="007125FF" w:rsidRPr="00A83DC3">
        <w:t>5</w:t>
      </w:r>
      <w:r w:rsidRPr="00A83DC3">
        <w:t xml:space="preserve"> к настоящему решению.</w:t>
      </w:r>
    </w:p>
    <w:p w:rsidR="00021663" w:rsidRPr="00A83DC3" w:rsidRDefault="00021663" w:rsidP="0074779F">
      <w:pPr>
        <w:pStyle w:val="Default"/>
        <w:ind w:firstLine="567"/>
        <w:jc w:val="both"/>
      </w:pPr>
      <w:r w:rsidRPr="00A83DC3">
        <w:t>1.10. В приложении №1</w:t>
      </w:r>
      <w:r w:rsidR="009B74C6" w:rsidRPr="00A83DC3">
        <w:t>3</w:t>
      </w:r>
      <w:r w:rsidRPr="00A83DC3">
        <w:t xml:space="preserve"> решения в таблице «Перечень организаций и объектов, на прилегающих территориях к которым не допускается розничная продажа алкогольной продукции на территории се</w:t>
      </w:r>
      <w:r w:rsidR="009B74C6" w:rsidRPr="00A83DC3">
        <w:t>льского поселения «Деревня Михеево</w:t>
      </w:r>
      <w:r w:rsidRPr="00A83DC3">
        <w:t xml:space="preserve">» пункт </w:t>
      </w:r>
      <w:r w:rsidR="009B74C6" w:rsidRPr="00A83DC3">
        <w:t>1</w:t>
      </w:r>
      <w:r w:rsidRPr="00A83DC3">
        <w:t xml:space="preserve"> изложить в новой редакции:</w:t>
      </w: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05"/>
        <w:gridCol w:w="2551"/>
        <w:gridCol w:w="1906"/>
        <w:gridCol w:w="2126"/>
        <w:gridCol w:w="2268"/>
      </w:tblGrid>
      <w:tr w:rsidR="00820E72" w:rsidRPr="00A83DC3" w:rsidTr="00BC4E43">
        <w:tc>
          <w:tcPr>
            <w:tcW w:w="505" w:type="dxa"/>
          </w:tcPr>
          <w:p w:rsidR="00820E72" w:rsidRPr="00BC4E43" w:rsidRDefault="00820E72" w:rsidP="00820E72">
            <w:pPr>
              <w:pStyle w:val="Default"/>
              <w:rPr>
                <w:b/>
                <w:sz w:val="18"/>
                <w:szCs w:val="18"/>
              </w:rPr>
            </w:pPr>
            <w:r w:rsidRPr="00BC4E43">
              <w:rPr>
                <w:b/>
                <w:sz w:val="18"/>
                <w:szCs w:val="18"/>
              </w:rPr>
              <w:t>№</w:t>
            </w:r>
          </w:p>
          <w:p w:rsidR="00820E72" w:rsidRPr="00BC4E43" w:rsidRDefault="00820E72" w:rsidP="00820E72">
            <w:pPr>
              <w:pStyle w:val="Default"/>
              <w:rPr>
                <w:b/>
                <w:sz w:val="18"/>
                <w:szCs w:val="18"/>
              </w:rPr>
            </w:pPr>
            <w:r w:rsidRPr="00BC4E43">
              <w:rPr>
                <w:b/>
                <w:sz w:val="18"/>
                <w:szCs w:val="18"/>
              </w:rPr>
              <w:t>п/п</w:t>
            </w:r>
          </w:p>
        </w:tc>
        <w:tc>
          <w:tcPr>
            <w:tcW w:w="2551" w:type="dxa"/>
          </w:tcPr>
          <w:p w:rsidR="00820E72" w:rsidRPr="00BC4E43" w:rsidRDefault="00820E72" w:rsidP="00820E72">
            <w:pPr>
              <w:pStyle w:val="Default"/>
              <w:rPr>
                <w:b/>
                <w:sz w:val="18"/>
                <w:szCs w:val="18"/>
              </w:rPr>
            </w:pPr>
            <w:r w:rsidRPr="00BC4E43">
              <w:rPr>
                <w:b/>
                <w:sz w:val="18"/>
                <w:szCs w:val="18"/>
              </w:rPr>
              <w:t>Наименование места массового скопления граждан и места нахождения источников повышенной опасности (объект)</w:t>
            </w:r>
          </w:p>
        </w:tc>
        <w:tc>
          <w:tcPr>
            <w:tcW w:w="1906" w:type="dxa"/>
          </w:tcPr>
          <w:p w:rsidR="00820E72" w:rsidRPr="00BC4E43" w:rsidRDefault="00820E72" w:rsidP="00820E72">
            <w:pPr>
              <w:pStyle w:val="Default"/>
              <w:jc w:val="center"/>
              <w:rPr>
                <w:b/>
                <w:sz w:val="18"/>
                <w:szCs w:val="18"/>
              </w:rPr>
            </w:pPr>
            <w:r w:rsidRPr="00BC4E43">
              <w:rPr>
                <w:b/>
                <w:sz w:val="18"/>
                <w:szCs w:val="18"/>
              </w:rPr>
              <w:t>Адрес</w:t>
            </w:r>
          </w:p>
        </w:tc>
        <w:tc>
          <w:tcPr>
            <w:tcW w:w="2126" w:type="dxa"/>
          </w:tcPr>
          <w:p w:rsidR="00820E72" w:rsidRPr="00BC4E43" w:rsidRDefault="00820E72" w:rsidP="00820E72">
            <w:pPr>
              <w:pStyle w:val="Default"/>
              <w:jc w:val="center"/>
              <w:rPr>
                <w:b/>
                <w:sz w:val="18"/>
                <w:szCs w:val="18"/>
              </w:rPr>
            </w:pPr>
            <w:r w:rsidRPr="00BC4E43">
              <w:rPr>
                <w:b/>
                <w:sz w:val="18"/>
                <w:szCs w:val="18"/>
              </w:rPr>
              <w:t>Расстояние от  объектов, на территориях которых не допускается розничная продажа алкогольной продукции до границ прилегающих территорий для стационарных торговых объектов, в которых осуществляется розничная продажа алкогольной продукции</w:t>
            </w:r>
          </w:p>
        </w:tc>
        <w:tc>
          <w:tcPr>
            <w:tcW w:w="2268" w:type="dxa"/>
          </w:tcPr>
          <w:p w:rsidR="00820E72" w:rsidRPr="00BC4E43" w:rsidRDefault="00820E72" w:rsidP="00820E72">
            <w:pPr>
              <w:pStyle w:val="Default"/>
              <w:jc w:val="center"/>
              <w:rPr>
                <w:b/>
                <w:sz w:val="18"/>
                <w:szCs w:val="18"/>
              </w:rPr>
            </w:pPr>
            <w:r w:rsidRPr="00BC4E43">
              <w:rPr>
                <w:b/>
                <w:sz w:val="18"/>
                <w:szCs w:val="18"/>
              </w:rPr>
              <w:t>Расстояние от  объектов, на территориях которых не допускается розничная продажа алкогольной продукции до границ прилегающих территорий для объектов, в которых при оказании услуг общественного питания осуществляется розничная продажа алкогольной продукции</w:t>
            </w:r>
          </w:p>
        </w:tc>
      </w:tr>
      <w:tr w:rsidR="00B47F39" w:rsidRPr="00A83DC3" w:rsidTr="00BC4E43">
        <w:tc>
          <w:tcPr>
            <w:tcW w:w="505" w:type="dxa"/>
          </w:tcPr>
          <w:p w:rsidR="00B47F39" w:rsidRPr="00A83DC3" w:rsidRDefault="00B47F39" w:rsidP="00B47F39">
            <w:pPr>
              <w:widowControl w:val="0"/>
              <w:autoSpaceDE w:val="0"/>
              <w:autoSpaceDN w:val="0"/>
              <w:jc w:val="center"/>
              <w:rPr>
                <w:sz w:val="20"/>
                <w:szCs w:val="20"/>
              </w:rPr>
            </w:pPr>
            <w:r w:rsidRPr="00A83DC3">
              <w:rPr>
                <w:sz w:val="20"/>
                <w:szCs w:val="20"/>
              </w:rPr>
              <w:t>1</w:t>
            </w:r>
          </w:p>
        </w:tc>
        <w:tc>
          <w:tcPr>
            <w:tcW w:w="2551" w:type="dxa"/>
          </w:tcPr>
          <w:p w:rsidR="00B47F39" w:rsidRPr="00A83DC3" w:rsidRDefault="00B47F39" w:rsidP="00B47F39">
            <w:pPr>
              <w:widowControl w:val="0"/>
              <w:autoSpaceDE w:val="0"/>
              <w:autoSpaceDN w:val="0"/>
              <w:rPr>
                <w:sz w:val="20"/>
                <w:szCs w:val="20"/>
              </w:rPr>
            </w:pPr>
            <w:r w:rsidRPr="00A83DC3">
              <w:rPr>
                <w:sz w:val="20"/>
                <w:szCs w:val="20"/>
              </w:rPr>
              <w:t>Михеевский ФАП</w:t>
            </w:r>
          </w:p>
        </w:tc>
        <w:tc>
          <w:tcPr>
            <w:tcW w:w="1906" w:type="dxa"/>
          </w:tcPr>
          <w:p w:rsidR="00B47F39" w:rsidRPr="00A83DC3" w:rsidRDefault="00B47F39" w:rsidP="00B47F39">
            <w:pPr>
              <w:widowControl w:val="0"/>
              <w:autoSpaceDE w:val="0"/>
              <w:autoSpaceDN w:val="0"/>
              <w:rPr>
                <w:sz w:val="20"/>
                <w:szCs w:val="20"/>
              </w:rPr>
            </w:pPr>
            <w:r w:rsidRPr="00A83DC3">
              <w:rPr>
                <w:sz w:val="20"/>
                <w:szCs w:val="20"/>
              </w:rPr>
              <w:t>Калужская область, Малоярославецкий район, д. Михеево, ул. Калужская, д.38А</w:t>
            </w:r>
          </w:p>
        </w:tc>
        <w:tc>
          <w:tcPr>
            <w:tcW w:w="2126" w:type="dxa"/>
          </w:tcPr>
          <w:p w:rsidR="00B47F39" w:rsidRPr="00A83DC3" w:rsidRDefault="00B47F39" w:rsidP="00B47F39">
            <w:pPr>
              <w:widowControl w:val="0"/>
              <w:autoSpaceDE w:val="0"/>
              <w:autoSpaceDN w:val="0"/>
              <w:rPr>
                <w:sz w:val="20"/>
                <w:szCs w:val="20"/>
              </w:rPr>
            </w:pPr>
            <w:r w:rsidRPr="00A83DC3">
              <w:rPr>
                <w:sz w:val="20"/>
                <w:szCs w:val="20"/>
              </w:rPr>
              <w:t>Не менее 50 метров</w:t>
            </w:r>
          </w:p>
        </w:tc>
        <w:tc>
          <w:tcPr>
            <w:tcW w:w="2268" w:type="dxa"/>
          </w:tcPr>
          <w:p w:rsidR="00B47F39" w:rsidRPr="00A83DC3" w:rsidRDefault="00B47F39" w:rsidP="00B47F39">
            <w:pPr>
              <w:widowControl w:val="0"/>
              <w:autoSpaceDE w:val="0"/>
              <w:autoSpaceDN w:val="0"/>
              <w:rPr>
                <w:sz w:val="20"/>
                <w:szCs w:val="20"/>
              </w:rPr>
            </w:pPr>
            <w:r w:rsidRPr="00A83DC3">
              <w:rPr>
                <w:sz w:val="20"/>
                <w:szCs w:val="20"/>
              </w:rPr>
              <w:t>Не менее 30 метров</w:t>
            </w:r>
          </w:p>
        </w:tc>
      </w:tr>
    </w:tbl>
    <w:p w:rsidR="009B74C6" w:rsidRPr="00A83DC3" w:rsidRDefault="009B74C6" w:rsidP="0074779F">
      <w:pPr>
        <w:pStyle w:val="Default"/>
        <w:ind w:firstLine="567"/>
        <w:jc w:val="both"/>
      </w:pPr>
      <w:r w:rsidRPr="00A83DC3">
        <w:t>1.11. В приложении № 14 решения:</w:t>
      </w:r>
    </w:p>
    <w:p w:rsidR="009B74C6" w:rsidRPr="00A83DC3" w:rsidRDefault="009B74C6" w:rsidP="009B74C6">
      <w:pPr>
        <w:pStyle w:val="Default"/>
        <w:ind w:firstLine="709"/>
        <w:jc w:val="both"/>
      </w:pPr>
      <w:r w:rsidRPr="00A83DC3">
        <w:t>1.11.1. В таблице «Перечень организаций и объектов, на прилегающих территориях к которым не допускается розничная продажа алкогольной продукции на территории сельского поселения «Село Недельное» пункт 3 изложить в новой редакции:</w:t>
      </w: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1560"/>
        <w:gridCol w:w="1983"/>
        <w:gridCol w:w="2834"/>
        <w:gridCol w:w="2412"/>
      </w:tblGrid>
      <w:tr w:rsidR="00820E72" w:rsidRPr="00A83DC3" w:rsidTr="009B74C6">
        <w:trPr>
          <w:trHeight w:val="121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0E72" w:rsidRPr="00BC4E43" w:rsidRDefault="00820E72" w:rsidP="00820E72">
            <w:pPr>
              <w:pStyle w:val="Default"/>
              <w:rPr>
                <w:b/>
                <w:sz w:val="18"/>
                <w:szCs w:val="18"/>
              </w:rPr>
            </w:pPr>
            <w:r w:rsidRPr="00BC4E43">
              <w:rPr>
                <w:b/>
                <w:sz w:val="18"/>
                <w:szCs w:val="18"/>
              </w:rPr>
              <w:t>№</w:t>
            </w:r>
          </w:p>
          <w:p w:rsidR="00820E72" w:rsidRPr="00BC4E43" w:rsidRDefault="00820E72" w:rsidP="00820E72">
            <w:pPr>
              <w:pStyle w:val="Default"/>
              <w:rPr>
                <w:b/>
                <w:sz w:val="18"/>
                <w:szCs w:val="18"/>
              </w:rPr>
            </w:pPr>
            <w:r w:rsidRPr="00BC4E43">
              <w:rPr>
                <w:b/>
                <w:sz w:val="18"/>
                <w:szCs w:val="18"/>
              </w:rPr>
              <w:t>п/п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0E72" w:rsidRPr="00BC4E43" w:rsidRDefault="00820E72" w:rsidP="00820E72">
            <w:pPr>
              <w:pStyle w:val="Default"/>
              <w:rPr>
                <w:b/>
                <w:sz w:val="18"/>
                <w:szCs w:val="18"/>
              </w:rPr>
            </w:pPr>
            <w:r w:rsidRPr="00BC4E43">
              <w:rPr>
                <w:b/>
                <w:sz w:val="18"/>
                <w:szCs w:val="18"/>
              </w:rPr>
              <w:t>Наименование места массового скопления граждан и места нахождения источников повышенной опасности (объект)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0E72" w:rsidRPr="00BC4E43" w:rsidRDefault="00820E72" w:rsidP="00820E72">
            <w:pPr>
              <w:pStyle w:val="Default"/>
              <w:jc w:val="center"/>
              <w:rPr>
                <w:b/>
                <w:sz w:val="18"/>
                <w:szCs w:val="18"/>
              </w:rPr>
            </w:pPr>
            <w:r w:rsidRPr="00BC4E43">
              <w:rPr>
                <w:b/>
                <w:sz w:val="18"/>
                <w:szCs w:val="18"/>
              </w:rPr>
              <w:t>Адрес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0E72" w:rsidRPr="00BC4E43" w:rsidRDefault="00820E72" w:rsidP="00820E72">
            <w:pPr>
              <w:pStyle w:val="Default"/>
              <w:jc w:val="center"/>
              <w:rPr>
                <w:b/>
                <w:sz w:val="18"/>
                <w:szCs w:val="18"/>
              </w:rPr>
            </w:pPr>
            <w:r w:rsidRPr="00BC4E43">
              <w:rPr>
                <w:b/>
                <w:sz w:val="18"/>
                <w:szCs w:val="18"/>
              </w:rPr>
              <w:t>Расстояние от  объектов, на территориях которых не допускается розничная продажа алкогольной продукции до границ прилегающих территорий для стационарных торговых объектов, в которых осуществляется розничная продажа алкогольной продукции</w:t>
            </w:r>
          </w:p>
        </w:tc>
        <w:tc>
          <w:tcPr>
            <w:tcW w:w="2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0E72" w:rsidRPr="00BC4E43" w:rsidRDefault="00820E72" w:rsidP="00820E72">
            <w:pPr>
              <w:pStyle w:val="Default"/>
              <w:jc w:val="center"/>
              <w:rPr>
                <w:b/>
                <w:sz w:val="18"/>
                <w:szCs w:val="18"/>
              </w:rPr>
            </w:pPr>
            <w:r w:rsidRPr="00BC4E43">
              <w:rPr>
                <w:b/>
                <w:sz w:val="18"/>
                <w:szCs w:val="18"/>
              </w:rPr>
              <w:t>Расстояние от  объектов, на территориях которых не допускается розничная продажа алкогольной продукции до границ прилегающих территорий для объектов, в которых при оказании услуг общественного питания осуществляется розничная продажа алкогольной продукции</w:t>
            </w:r>
          </w:p>
        </w:tc>
      </w:tr>
      <w:tr w:rsidR="00B47F39" w:rsidRPr="00A83DC3" w:rsidTr="009B74C6">
        <w:trPr>
          <w:trHeight w:val="121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F39" w:rsidRPr="00A83DC3" w:rsidRDefault="00B47F39" w:rsidP="00B47F39">
            <w:pPr>
              <w:rPr>
                <w:sz w:val="20"/>
                <w:szCs w:val="20"/>
              </w:rPr>
            </w:pPr>
            <w:r w:rsidRPr="00A83DC3">
              <w:rPr>
                <w:sz w:val="20"/>
                <w:szCs w:val="20"/>
              </w:rPr>
              <w:t>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F39" w:rsidRPr="00A83DC3" w:rsidRDefault="00B47F39" w:rsidP="00B47F39">
            <w:pPr>
              <w:rPr>
                <w:sz w:val="20"/>
                <w:szCs w:val="20"/>
              </w:rPr>
            </w:pPr>
            <w:r w:rsidRPr="00A83DC3">
              <w:rPr>
                <w:sz w:val="20"/>
                <w:szCs w:val="20"/>
              </w:rPr>
              <w:t>Неделинская врачебная амбулатория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F39" w:rsidRPr="00A83DC3" w:rsidRDefault="00B47F39" w:rsidP="00B47F39">
            <w:pPr>
              <w:rPr>
                <w:sz w:val="20"/>
                <w:szCs w:val="20"/>
              </w:rPr>
            </w:pPr>
            <w:r w:rsidRPr="00A83DC3">
              <w:rPr>
                <w:sz w:val="20"/>
                <w:szCs w:val="20"/>
              </w:rPr>
              <w:t>Калужская область, Малоярославецкий район, с. Недельное, ул. Лысенко, д.2а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F39" w:rsidRPr="00A83DC3" w:rsidRDefault="00B47F39" w:rsidP="00B47F39">
            <w:pPr>
              <w:rPr>
                <w:sz w:val="20"/>
                <w:szCs w:val="20"/>
              </w:rPr>
            </w:pPr>
            <w:r w:rsidRPr="00A83DC3">
              <w:rPr>
                <w:sz w:val="20"/>
                <w:szCs w:val="20"/>
              </w:rPr>
              <w:t>Не менее 50 метров</w:t>
            </w:r>
          </w:p>
        </w:tc>
        <w:tc>
          <w:tcPr>
            <w:tcW w:w="2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F39" w:rsidRPr="00A83DC3" w:rsidRDefault="00B47F39" w:rsidP="00B47F39">
            <w:pPr>
              <w:rPr>
                <w:sz w:val="20"/>
                <w:szCs w:val="20"/>
              </w:rPr>
            </w:pPr>
            <w:r w:rsidRPr="00A83DC3">
              <w:rPr>
                <w:sz w:val="20"/>
                <w:szCs w:val="20"/>
              </w:rPr>
              <w:t>Не менее 30 метров</w:t>
            </w:r>
          </w:p>
        </w:tc>
      </w:tr>
    </w:tbl>
    <w:p w:rsidR="00A83DC3" w:rsidRDefault="009B74C6" w:rsidP="00326AE7">
      <w:pPr>
        <w:pStyle w:val="Default"/>
        <w:ind w:firstLine="709"/>
        <w:jc w:val="both"/>
      </w:pPr>
      <w:r w:rsidRPr="00A83DC3">
        <w:t xml:space="preserve">1.11.2. В разделе «Схемы границ прилегающих территорий к организациям и (или) объектам, на которых не допускается розничная продажа </w:t>
      </w:r>
      <w:r w:rsidR="00E8563E">
        <w:t xml:space="preserve">алкогольной продукции </w:t>
      </w:r>
      <w:r w:rsidRPr="00A83DC3">
        <w:t>на территории сельского поселения «Село Недельное» схему №3 изложить в новой редакции согласно приложению № 6 к настоящему решению.</w:t>
      </w:r>
    </w:p>
    <w:p w:rsidR="00326AE7" w:rsidRPr="00A83DC3" w:rsidRDefault="00326AE7" w:rsidP="0074779F">
      <w:pPr>
        <w:pStyle w:val="Default"/>
        <w:ind w:firstLine="567"/>
        <w:jc w:val="both"/>
      </w:pPr>
      <w:r w:rsidRPr="00A83DC3">
        <w:t>1.12. В приложении № 15 решения:</w:t>
      </w:r>
    </w:p>
    <w:p w:rsidR="00326AE7" w:rsidRPr="00A83DC3" w:rsidRDefault="00326AE7" w:rsidP="00326AE7">
      <w:pPr>
        <w:pStyle w:val="Default"/>
        <w:ind w:firstLine="709"/>
        <w:jc w:val="both"/>
      </w:pPr>
      <w:r w:rsidRPr="00A83DC3">
        <w:lastRenderedPageBreak/>
        <w:t>1.12.1. В таблице «Перечень организаций и объектов, на прилегающих территориях к которым не допускается розничная продажа алкогольной продукции на территории сельского поселения «Деревня Прудки»:</w:t>
      </w:r>
    </w:p>
    <w:p w:rsidR="00326AE7" w:rsidRPr="00A83DC3" w:rsidRDefault="00326AE7" w:rsidP="00326AE7">
      <w:pPr>
        <w:pStyle w:val="Default"/>
        <w:ind w:firstLine="709"/>
        <w:jc w:val="both"/>
      </w:pPr>
      <w:r w:rsidRPr="00A83DC3">
        <w:t>1.12.1.1. Пункт 1 изложить в новой редакции:</w:t>
      </w: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05"/>
        <w:gridCol w:w="2047"/>
        <w:gridCol w:w="1906"/>
        <w:gridCol w:w="2126"/>
        <w:gridCol w:w="2268"/>
      </w:tblGrid>
      <w:tr w:rsidR="00820E72" w:rsidRPr="00A83DC3" w:rsidTr="008F645B">
        <w:tc>
          <w:tcPr>
            <w:tcW w:w="505" w:type="dxa"/>
          </w:tcPr>
          <w:p w:rsidR="00820E72" w:rsidRPr="00BC4E43" w:rsidRDefault="00820E72" w:rsidP="00820E72">
            <w:pPr>
              <w:pStyle w:val="Default"/>
              <w:rPr>
                <w:b/>
                <w:sz w:val="18"/>
                <w:szCs w:val="18"/>
              </w:rPr>
            </w:pPr>
            <w:r w:rsidRPr="00BC4E43">
              <w:rPr>
                <w:b/>
                <w:sz w:val="18"/>
                <w:szCs w:val="18"/>
              </w:rPr>
              <w:t>№</w:t>
            </w:r>
          </w:p>
          <w:p w:rsidR="00820E72" w:rsidRPr="00BC4E43" w:rsidRDefault="00820E72" w:rsidP="00820E72">
            <w:pPr>
              <w:pStyle w:val="Default"/>
              <w:rPr>
                <w:b/>
                <w:sz w:val="18"/>
                <w:szCs w:val="18"/>
              </w:rPr>
            </w:pPr>
            <w:r w:rsidRPr="00BC4E43">
              <w:rPr>
                <w:b/>
                <w:sz w:val="18"/>
                <w:szCs w:val="18"/>
              </w:rPr>
              <w:t>п/п</w:t>
            </w:r>
          </w:p>
        </w:tc>
        <w:tc>
          <w:tcPr>
            <w:tcW w:w="2047" w:type="dxa"/>
          </w:tcPr>
          <w:p w:rsidR="00820E72" w:rsidRPr="00BC4E43" w:rsidRDefault="00820E72" w:rsidP="00820E72">
            <w:pPr>
              <w:pStyle w:val="Default"/>
              <w:rPr>
                <w:b/>
                <w:sz w:val="18"/>
                <w:szCs w:val="18"/>
              </w:rPr>
            </w:pPr>
            <w:r w:rsidRPr="00BC4E43">
              <w:rPr>
                <w:b/>
                <w:sz w:val="18"/>
                <w:szCs w:val="18"/>
              </w:rPr>
              <w:t>Наименование места массового скопления граждан и места нахождения источников повышенной опасности (объект)</w:t>
            </w:r>
          </w:p>
        </w:tc>
        <w:tc>
          <w:tcPr>
            <w:tcW w:w="1906" w:type="dxa"/>
          </w:tcPr>
          <w:p w:rsidR="00820E72" w:rsidRPr="00BC4E43" w:rsidRDefault="00820E72" w:rsidP="00820E72">
            <w:pPr>
              <w:pStyle w:val="Default"/>
              <w:jc w:val="center"/>
              <w:rPr>
                <w:b/>
                <w:sz w:val="18"/>
                <w:szCs w:val="18"/>
              </w:rPr>
            </w:pPr>
            <w:r w:rsidRPr="00BC4E43">
              <w:rPr>
                <w:b/>
                <w:sz w:val="18"/>
                <w:szCs w:val="18"/>
              </w:rPr>
              <w:t>Адрес</w:t>
            </w:r>
          </w:p>
        </w:tc>
        <w:tc>
          <w:tcPr>
            <w:tcW w:w="2126" w:type="dxa"/>
          </w:tcPr>
          <w:p w:rsidR="00820E72" w:rsidRPr="00BC4E43" w:rsidRDefault="00820E72" w:rsidP="00820E72">
            <w:pPr>
              <w:pStyle w:val="Default"/>
              <w:jc w:val="center"/>
              <w:rPr>
                <w:b/>
                <w:sz w:val="18"/>
                <w:szCs w:val="18"/>
              </w:rPr>
            </w:pPr>
            <w:r w:rsidRPr="00BC4E43">
              <w:rPr>
                <w:b/>
                <w:sz w:val="18"/>
                <w:szCs w:val="18"/>
              </w:rPr>
              <w:t>Расстояние от  объектов, на территориях которых не допускается розничная продажа алкогольной продукции до границ прилегающих территорий для стационарных торговых объектов, в которых осуществляется розничная продажа алкогольной продукции</w:t>
            </w:r>
          </w:p>
        </w:tc>
        <w:tc>
          <w:tcPr>
            <w:tcW w:w="2268" w:type="dxa"/>
          </w:tcPr>
          <w:p w:rsidR="00820E72" w:rsidRPr="00BC4E43" w:rsidRDefault="00820E72" w:rsidP="00820E72">
            <w:pPr>
              <w:pStyle w:val="Default"/>
              <w:jc w:val="center"/>
              <w:rPr>
                <w:b/>
                <w:sz w:val="18"/>
                <w:szCs w:val="18"/>
              </w:rPr>
            </w:pPr>
            <w:r w:rsidRPr="00BC4E43">
              <w:rPr>
                <w:b/>
                <w:sz w:val="18"/>
                <w:szCs w:val="18"/>
              </w:rPr>
              <w:t>Расстояние от  объектов, на территориях которых не допускается розничная продажа алкогольной продукции до границ прилегающих территорий для объектов, в которых при оказании услуг общественного питания осуществляется розничная продажа алкогольной продукции</w:t>
            </w:r>
          </w:p>
        </w:tc>
      </w:tr>
      <w:tr w:rsidR="00625EEB" w:rsidRPr="00A83DC3" w:rsidTr="008F645B">
        <w:tc>
          <w:tcPr>
            <w:tcW w:w="505" w:type="dxa"/>
          </w:tcPr>
          <w:p w:rsidR="00625EEB" w:rsidRPr="00A83DC3" w:rsidRDefault="00625EEB" w:rsidP="00625EEB">
            <w:pPr>
              <w:widowControl w:val="0"/>
              <w:autoSpaceDE w:val="0"/>
              <w:autoSpaceDN w:val="0"/>
              <w:jc w:val="center"/>
              <w:rPr>
                <w:sz w:val="20"/>
                <w:szCs w:val="20"/>
              </w:rPr>
            </w:pPr>
            <w:r w:rsidRPr="00A83DC3">
              <w:rPr>
                <w:sz w:val="20"/>
                <w:szCs w:val="20"/>
              </w:rPr>
              <w:t>1</w:t>
            </w:r>
          </w:p>
        </w:tc>
        <w:tc>
          <w:tcPr>
            <w:tcW w:w="2047" w:type="dxa"/>
          </w:tcPr>
          <w:p w:rsidR="00625EEB" w:rsidRPr="00A83DC3" w:rsidRDefault="00625EEB" w:rsidP="00625EEB">
            <w:pPr>
              <w:widowControl w:val="0"/>
              <w:autoSpaceDE w:val="0"/>
              <w:autoSpaceDN w:val="0"/>
              <w:rPr>
                <w:sz w:val="20"/>
                <w:szCs w:val="20"/>
              </w:rPr>
            </w:pPr>
            <w:r w:rsidRPr="00A83DC3">
              <w:rPr>
                <w:sz w:val="20"/>
                <w:szCs w:val="20"/>
              </w:rPr>
              <w:t>Прудковский ФАП</w:t>
            </w:r>
          </w:p>
        </w:tc>
        <w:tc>
          <w:tcPr>
            <w:tcW w:w="1906" w:type="dxa"/>
          </w:tcPr>
          <w:p w:rsidR="00625EEB" w:rsidRPr="00A83DC3" w:rsidRDefault="00625EEB" w:rsidP="00625EEB">
            <w:pPr>
              <w:widowControl w:val="0"/>
              <w:autoSpaceDE w:val="0"/>
              <w:autoSpaceDN w:val="0"/>
              <w:rPr>
                <w:sz w:val="20"/>
                <w:szCs w:val="20"/>
              </w:rPr>
            </w:pPr>
            <w:r w:rsidRPr="00A83DC3">
              <w:rPr>
                <w:sz w:val="20"/>
                <w:szCs w:val="20"/>
              </w:rPr>
              <w:t>Калужская область, Малоярославецкий район, д. Прудки, ул. Садовая, 24</w:t>
            </w:r>
          </w:p>
        </w:tc>
        <w:tc>
          <w:tcPr>
            <w:tcW w:w="2126" w:type="dxa"/>
          </w:tcPr>
          <w:p w:rsidR="00625EEB" w:rsidRPr="00A83DC3" w:rsidRDefault="00625EEB" w:rsidP="00625EEB">
            <w:pPr>
              <w:widowControl w:val="0"/>
              <w:autoSpaceDE w:val="0"/>
              <w:autoSpaceDN w:val="0"/>
              <w:rPr>
                <w:sz w:val="20"/>
                <w:szCs w:val="20"/>
              </w:rPr>
            </w:pPr>
            <w:r w:rsidRPr="00A83DC3">
              <w:rPr>
                <w:sz w:val="20"/>
                <w:szCs w:val="20"/>
              </w:rPr>
              <w:t>Не менее 50 метров</w:t>
            </w:r>
          </w:p>
        </w:tc>
        <w:tc>
          <w:tcPr>
            <w:tcW w:w="2268" w:type="dxa"/>
          </w:tcPr>
          <w:p w:rsidR="00625EEB" w:rsidRPr="00A83DC3" w:rsidRDefault="00625EEB" w:rsidP="00625EEB">
            <w:pPr>
              <w:widowControl w:val="0"/>
              <w:autoSpaceDE w:val="0"/>
              <w:autoSpaceDN w:val="0"/>
              <w:rPr>
                <w:sz w:val="20"/>
                <w:szCs w:val="20"/>
              </w:rPr>
            </w:pPr>
            <w:r w:rsidRPr="00A83DC3">
              <w:rPr>
                <w:sz w:val="20"/>
                <w:szCs w:val="20"/>
              </w:rPr>
              <w:t>Не менее 30 метров</w:t>
            </w:r>
          </w:p>
        </w:tc>
      </w:tr>
    </w:tbl>
    <w:p w:rsidR="00326AE7" w:rsidRPr="00A83DC3" w:rsidRDefault="00326AE7" w:rsidP="00326AE7">
      <w:pPr>
        <w:pStyle w:val="Default"/>
        <w:ind w:firstLine="709"/>
        <w:jc w:val="both"/>
      </w:pPr>
      <w:r w:rsidRPr="00A83DC3">
        <w:t>1.12.1.2. Пункт 2 исключить из таблицы.</w:t>
      </w:r>
    </w:p>
    <w:p w:rsidR="00326AE7" w:rsidRPr="00A83DC3" w:rsidRDefault="00326AE7" w:rsidP="00326AE7">
      <w:pPr>
        <w:pStyle w:val="Default"/>
        <w:ind w:firstLine="709"/>
        <w:jc w:val="both"/>
      </w:pPr>
      <w:r w:rsidRPr="00A83DC3">
        <w:t>1.12.1.2. Нумерацию пунк</w:t>
      </w:r>
      <w:r w:rsidR="00DF15A3">
        <w:t>тов 3, 6 заменить на нумерацию 2 и 3</w:t>
      </w:r>
      <w:r w:rsidRPr="00A83DC3">
        <w:t xml:space="preserve"> соответственно.</w:t>
      </w:r>
    </w:p>
    <w:p w:rsidR="00A83DC3" w:rsidRDefault="00326AE7" w:rsidP="00326AE7">
      <w:pPr>
        <w:pStyle w:val="Default"/>
        <w:ind w:firstLine="709"/>
        <w:jc w:val="both"/>
      </w:pPr>
      <w:r w:rsidRPr="00A83DC3">
        <w:t>1.12.2. В разделе «Схемы границ прилегающих территорий к организациям и (или) объектам, на которых не допускается розничная продажа алкогольной продукции  на территории сельского поселения «Деревня Прудки» схемы №1 и №2 заменить схемой №1 согласно приложению № 7 к настоящему решению.</w:t>
      </w:r>
    </w:p>
    <w:p w:rsidR="00326AE7" w:rsidRPr="00A83DC3" w:rsidRDefault="00326AE7" w:rsidP="0074779F">
      <w:pPr>
        <w:pStyle w:val="Default"/>
        <w:ind w:firstLine="567"/>
        <w:jc w:val="both"/>
      </w:pPr>
      <w:r w:rsidRPr="00A83DC3">
        <w:t>1.13. В приложении № 16 решения:</w:t>
      </w:r>
    </w:p>
    <w:p w:rsidR="00326AE7" w:rsidRPr="00A83DC3" w:rsidRDefault="00326AE7" w:rsidP="00326AE7">
      <w:pPr>
        <w:pStyle w:val="Default"/>
        <w:ind w:firstLine="709"/>
        <w:jc w:val="both"/>
      </w:pPr>
      <w:r w:rsidRPr="00A83DC3">
        <w:t>1.13.1. В таблице «Перечень организаций и объектов, на прилегающих территориях к которым не допускается розничная продажа алкогольной продукции на территории сельского поселения «Деревня Рябцево» пункт 1 изложить в новой редакции:</w:t>
      </w: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05"/>
        <w:gridCol w:w="1763"/>
        <w:gridCol w:w="1906"/>
        <w:gridCol w:w="2630"/>
        <w:gridCol w:w="2552"/>
      </w:tblGrid>
      <w:tr w:rsidR="00820E72" w:rsidRPr="00A83DC3" w:rsidTr="00DC331E">
        <w:tc>
          <w:tcPr>
            <w:tcW w:w="505" w:type="dxa"/>
          </w:tcPr>
          <w:p w:rsidR="00820E72" w:rsidRPr="00BC4E43" w:rsidRDefault="00820E72" w:rsidP="00820E72">
            <w:pPr>
              <w:pStyle w:val="Default"/>
              <w:rPr>
                <w:b/>
                <w:sz w:val="18"/>
                <w:szCs w:val="18"/>
              </w:rPr>
            </w:pPr>
            <w:r w:rsidRPr="00BC4E43">
              <w:rPr>
                <w:b/>
                <w:sz w:val="18"/>
                <w:szCs w:val="18"/>
              </w:rPr>
              <w:t>№</w:t>
            </w:r>
          </w:p>
          <w:p w:rsidR="00820E72" w:rsidRPr="00BC4E43" w:rsidRDefault="00820E72" w:rsidP="00820E72">
            <w:pPr>
              <w:pStyle w:val="Default"/>
              <w:rPr>
                <w:b/>
                <w:sz w:val="18"/>
                <w:szCs w:val="18"/>
              </w:rPr>
            </w:pPr>
            <w:r w:rsidRPr="00BC4E43">
              <w:rPr>
                <w:b/>
                <w:sz w:val="18"/>
                <w:szCs w:val="18"/>
              </w:rPr>
              <w:t>п/п</w:t>
            </w:r>
          </w:p>
        </w:tc>
        <w:tc>
          <w:tcPr>
            <w:tcW w:w="1763" w:type="dxa"/>
          </w:tcPr>
          <w:p w:rsidR="00820E72" w:rsidRPr="00BC4E43" w:rsidRDefault="00820E72" w:rsidP="00820E72">
            <w:pPr>
              <w:pStyle w:val="Default"/>
              <w:rPr>
                <w:b/>
                <w:sz w:val="18"/>
                <w:szCs w:val="18"/>
              </w:rPr>
            </w:pPr>
            <w:r w:rsidRPr="00BC4E43">
              <w:rPr>
                <w:b/>
                <w:sz w:val="18"/>
                <w:szCs w:val="18"/>
              </w:rPr>
              <w:t>Наименование места массового скопления граждан и места нахождения источников повышенной опасности (объект)</w:t>
            </w:r>
          </w:p>
        </w:tc>
        <w:tc>
          <w:tcPr>
            <w:tcW w:w="1906" w:type="dxa"/>
          </w:tcPr>
          <w:p w:rsidR="00820E72" w:rsidRPr="00BC4E43" w:rsidRDefault="00820E72" w:rsidP="00820E72">
            <w:pPr>
              <w:pStyle w:val="Default"/>
              <w:jc w:val="center"/>
              <w:rPr>
                <w:b/>
                <w:sz w:val="18"/>
                <w:szCs w:val="18"/>
              </w:rPr>
            </w:pPr>
            <w:r w:rsidRPr="00BC4E43">
              <w:rPr>
                <w:b/>
                <w:sz w:val="18"/>
                <w:szCs w:val="18"/>
              </w:rPr>
              <w:t>Адрес</w:t>
            </w:r>
          </w:p>
        </w:tc>
        <w:tc>
          <w:tcPr>
            <w:tcW w:w="2630" w:type="dxa"/>
          </w:tcPr>
          <w:p w:rsidR="00820E72" w:rsidRPr="00BC4E43" w:rsidRDefault="00820E72" w:rsidP="00820E72">
            <w:pPr>
              <w:pStyle w:val="Default"/>
              <w:jc w:val="center"/>
              <w:rPr>
                <w:b/>
                <w:sz w:val="18"/>
                <w:szCs w:val="18"/>
              </w:rPr>
            </w:pPr>
            <w:r w:rsidRPr="00BC4E43">
              <w:rPr>
                <w:b/>
                <w:sz w:val="18"/>
                <w:szCs w:val="18"/>
              </w:rPr>
              <w:t>Расстояние от  объектов, на территориях которых не допускается розничная продажа алкогольной продукции до границ прилегающих территорий для стационарных торговых объектов, в которых осуществляется розничная продажа алкогольной продукции</w:t>
            </w:r>
          </w:p>
        </w:tc>
        <w:tc>
          <w:tcPr>
            <w:tcW w:w="2552" w:type="dxa"/>
          </w:tcPr>
          <w:p w:rsidR="00820E72" w:rsidRPr="00BC4E43" w:rsidRDefault="00820E72" w:rsidP="00820E72">
            <w:pPr>
              <w:pStyle w:val="Default"/>
              <w:jc w:val="center"/>
              <w:rPr>
                <w:b/>
                <w:sz w:val="18"/>
                <w:szCs w:val="18"/>
              </w:rPr>
            </w:pPr>
            <w:r w:rsidRPr="00BC4E43">
              <w:rPr>
                <w:b/>
                <w:sz w:val="18"/>
                <w:szCs w:val="18"/>
              </w:rPr>
              <w:t>Расстояние от  объектов, на территориях которых не допускается розничная продажа алкогольной продукции до границ прилегающих территорий для объектов, в которых при оказании услуг общественного питания осуществляется розничная продажа алкогольной продукции</w:t>
            </w:r>
          </w:p>
        </w:tc>
      </w:tr>
      <w:tr w:rsidR="00625EEB" w:rsidRPr="00A83DC3" w:rsidTr="00DC331E">
        <w:tc>
          <w:tcPr>
            <w:tcW w:w="505" w:type="dxa"/>
          </w:tcPr>
          <w:p w:rsidR="00625EEB" w:rsidRPr="00A83DC3" w:rsidRDefault="00625EEB" w:rsidP="00625EEB">
            <w:pPr>
              <w:widowControl w:val="0"/>
              <w:autoSpaceDE w:val="0"/>
              <w:autoSpaceDN w:val="0"/>
              <w:jc w:val="center"/>
              <w:rPr>
                <w:sz w:val="20"/>
                <w:szCs w:val="20"/>
              </w:rPr>
            </w:pPr>
            <w:r w:rsidRPr="00A83DC3">
              <w:rPr>
                <w:sz w:val="20"/>
                <w:szCs w:val="20"/>
              </w:rPr>
              <w:t>1</w:t>
            </w:r>
          </w:p>
        </w:tc>
        <w:tc>
          <w:tcPr>
            <w:tcW w:w="1763" w:type="dxa"/>
          </w:tcPr>
          <w:p w:rsidR="00625EEB" w:rsidRPr="00A83DC3" w:rsidRDefault="00625EEB" w:rsidP="00625EEB">
            <w:pPr>
              <w:widowControl w:val="0"/>
              <w:autoSpaceDE w:val="0"/>
              <w:autoSpaceDN w:val="0"/>
              <w:rPr>
                <w:sz w:val="20"/>
                <w:szCs w:val="20"/>
              </w:rPr>
            </w:pPr>
            <w:r w:rsidRPr="00A83DC3">
              <w:rPr>
                <w:sz w:val="20"/>
                <w:szCs w:val="20"/>
              </w:rPr>
              <w:t>Рябцевский ФАП</w:t>
            </w:r>
          </w:p>
        </w:tc>
        <w:tc>
          <w:tcPr>
            <w:tcW w:w="1906" w:type="dxa"/>
          </w:tcPr>
          <w:p w:rsidR="00625EEB" w:rsidRPr="00A83DC3" w:rsidRDefault="00625EEB" w:rsidP="00625EEB">
            <w:pPr>
              <w:widowControl w:val="0"/>
              <w:autoSpaceDE w:val="0"/>
              <w:autoSpaceDN w:val="0"/>
              <w:rPr>
                <w:sz w:val="20"/>
                <w:szCs w:val="20"/>
              </w:rPr>
            </w:pPr>
            <w:r w:rsidRPr="00A83DC3">
              <w:rPr>
                <w:sz w:val="20"/>
                <w:szCs w:val="20"/>
              </w:rPr>
              <w:t>Калужская область, Малоярославецкий район, д. Рябцево, ул. Зеленая, 7/1</w:t>
            </w:r>
          </w:p>
        </w:tc>
        <w:tc>
          <w:tcPr>
            <w:tcW w:w="2630" w:type="dxa"/>
          </w:tcPr>
          <w:p w:rsidR="00625EEB" w:rsidRPr="00A83DC3" w:rsidRDefault="00625EEB" w:rsidP="00625EEB">
            <w:pPr>
              <w:widowControl w:val="0"/>
              <w:autoSpaceDE w:val="0"/>
              <w:autoSpaceDN w:val="0"/>
              <w:rPr>
                <w:sz w:val="20"/>
                <w:szCs w:val="20"/>
              </w:rPr>
            </w:pPr>
            <w:r w:rsidRPr="00A83DC3">
              <w:rPr>
                <w:sz w:val="20"/>
                <w:szCs w:val="20"/>
              </w:rPr>
              <w:t>Не менее 50 метров</w:t>
            </w:r>
          </w:p>
        </w:tc>
        <w:tc>
          <w:tcPr>
            <w:tcW w:w="2552" w:type="dxa"/>
          </w:tcPr>
          <w:p w:rsidR="00625EEB" w:rsidRPr="007854BF" w:rsidRDefault="00625EEB" w:rsidP="00625EEB">
            <w:pPr>
              <w:pStyle w:val="Default"/>
              <w:jc w:val="center"/>
              <w:rPr>
                <w:b/>
                <w:sz w:val="20"/>
                <w:szCs w:val="20"/>
              </w:rPr>
            </w:pPr>
          </w:p>
        </w:tc>
      </w:tr>
    </w:tbl>
    <w:p w:rsidR="00A83DC3" w:rsidRDefault="00326AE7" w:rsidP="00B15BA7">
      <w:pPr>
        <w:pStyle w:val="Default"/>
        <w:ind w:firstLine="709"/>
        <w:jc w:val="both"/>
      </w:pPr>
      <w:r w:rsidRPr="00A83DC3">
        <w:t>1.13.2. В разделе «Схемы границ прилегающих территорий к организациям и (или) объектам, на которых не допускается розничная продажа алкогольной продукции  на территории сельского поселения «Деревня Рябцево» схему №1 изложить в новой редакции согласно приложению № 8 к настоящему решению.</w:t>
      </w:r>
    </w:p>
    <w:p w:rsidR="00B15BA7" w:rsidRPr="00A83DC3" w:rsidRDefault="00B15BA7" w:rsidP="0074779F">
      <w:pPr>
        <w:pStyle w:val="Default"/>
        <w:ind w:firstLine="567"/>
        <w:jc w:val="both"/>
      </w:pPr>
      <w:r w:rsidRPr="00A83DC3">
        <w:t>1.14. В приложении № 17 решения:</w:t>
      </w:r>
    </w:p>
    <w:p w:rsidR="00326AE7" w:rsidRPr="00A83DC3" w:rsidRDefault="00B15BA7" w:rsidP="00B15BA7">
      <w:pPr>
        <w:pStyle w:val="Default"/>
        <w:ind w:firstLine="709"/>
        <w:jc w:val="both"/>
      </w:pPr>
      <w:r w:rsidRPr="00A83DC3">
        <w:t>1.14.1. Таблицу «Перечень организаций и объектов, на прилегающих территориях к которым не допускается розничная продажа алкогольной продукции на территории городского поселения «Поселок Юбилейный» дополнить пунктом 5 следующего содержания:</w:t>
      </w: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05"/>
        <w:gridCol w:w="2551"/>
        <w:gridCol w:w="1906"/>
        <w:gridCol w:w="2126"/>
        <w:gridCol w:w="2268"/>
      </w:tblGrid>
      <w:tr w:rsidR="00820E72" w:rsidRPr="00A40D05" w:rsidTr="00BC4E43">
        <w:tc>
          <w:tcPr>
            <w:tcW w:w="505" w:type="dxa"/>
          </w:tcPr>
          <w:p w:rsidR="00820E72" w:rsidRPr="00BC4E43" w:rsidRDefault="00820E72" w:rsidP="00820E72">
            <w:pPr>
              <w:pStyle w:val="Default"/>
              <w:rPr>
                <w:b/>
                <w:sz w:val="18"/>
                <w:szCs w:val="18"/>
              </w:rPr>
            </w:pPr>
            <w:r w:rsidRPr="00BC4E43">
              <w:rPr>
                <w:b/>
                <w:sz w:val="18"/>
                <w:szCs w:val="18"/>
              </w:rPr>
              <w:lastRenderedPageBreak/>
              <w:t>№</w:t>
            </w:r>
          </w:p>
          <w:p w:rsidR="00820E72" w:rsidRPr="00BC4E43" w:rsidRDefault="00820E72" w:rsidP="00820E72">
            <w:pPr>
              <w:pStyle w:val="Default"/>
              <w:rPr>
                <w:b/>
                <w:sz w:val="18"/>
                <w:szCs w:val="18"/>
              </w:rPr>
            </w:pPr>
            <w:r w:rsidRPr="00BC4E43">
              <w:rPr>
                <w:b/>
                <w:sz w:val="18"/>
                <w:szCs w:val="18"/>
              </w:rPr>
              <w:t>п/п</w:t>
            </w:r>
          </w:p>
        </w:tc>
        <w:tc>
          <w:tcPr>
            <w:tcW w:w="2551" w:type="dxa"/>
          </w:tcPr>
          <w:p w:rsidR="00820E72" w:rsidRPr="00BC4E43" w:rsidRDefault="00820E72" w:rsidP="00820E72">
            <w:pPr>
              <w:pStyle w:val="Default"/>
              <w:rPr>
                <w:b/>
                <w:sz w:val="18"/>
                <w:szCs w:val="18"/>
              </w:rPr>
            </w:pPr>
            <w:r w:rsidRPr="00BC4E43">
              <w:rPr>
                <w:b/>
                <w:sz w:val="18"/>
                <w:szCs w:val="18"/>
              </w:rPr>
              <w:t>Наименование места массового скопления граждан и места нахождения источников повышенной опасности (объект)</w:t>
            </w:r>
          </w:p>
        </w:tc>
        <w:tc>
          <w:tcPr>
            <w:tcW w:w="1906" w:type="dxa"/>
          </w:tcPr>
          <w:p w:rsidR="00820E72" w:rsidRPr="00BC4E43" w:rsidRDefault="00820E72" w:rsidP="00820E72">
            <w:pPr>
              <w:pStyle w:val="Default"/>
              <w:jc w:val="center"/>
              <w:rPr>
                <w:b/>
                <w:sz w:val="18"/>
                <w:szCs w:val="18"/>
              </w:rPr>
            </w:pPr>
            <w:r w:rsidRPr="00BC4E43">
              <w:rPr>
                <w:b/>
                <w:sz w:val="18"/>
                <w:szCs w:val="18"/>
              </w:rPr>
              <w:t>Адрес</w:t>
            </w:r>
          </w:p>
        </w:tc>
        <w:tc>
          <w:tcPr>
            <w:tcW w:w="2126" w:type="dxa"/>
          </w:tcPr>
          <w:p w:rsidR="00820E72" w:rsidRPr="00BC4E43" w:rsidRDefault="00820E72" w:rsidP="00820E72">
            <w:pPr>
              <w:pStyle w:val="Default"/>
              <w:jc w:val="center"/>
              <w:rPr>
                <w:b/>
                <w:sz w:val="18"/>
                <w:szCs w:val="18"/>
              </w:rPr>
            </w:pPr>
            <w:r w:rsidRPr="00BC4E43">
              <w:rPr>
                <w:b/>
                <w:sz w:val="18"/>
                <w:szCs w:val="18"/>
              </w:rPr>
              <w:t>Расстояние от  объектов, на территориях которых не допускается розничная продажа алкогольной продукции до границ прилегающих территорий для стационарных торговых объектов, в которых осуществляется розничная продажа алкогольной продукции</w:t>
            </w:r>
          </w:p>
        </w:tc>
        <w:tc>
          <w:tcPr>
            <w:tcW w:w="2268" w:type="dxa"/>
          </w:tcPr>
          <w:p w:rsidR="00820E72" w:rsidRPr="00BC4E43" w:rsidRDefault="00820E72" w:rsidP="00820E72">
            <w:pPr>
              <w:pStyle w:val="Default"/>
              <w:jc w:val="center"/>
              <w:rPr>
                <w:b/>
                <w:sz w:val="18"/>
                <w:szCs w:val="18"/>
              </w:rPr>
            </w:pPr>
            <w:r w:rsidRPr="00BC4E43">
              <w:rPr>
                <w:b/>
                <w:sz w:val="18"/>
                <w:szCs w:val="18"/>
              </w:rPr>
              <w:t>Расстояние от  объектов, на территориях которых не допускается розничная продажа алкогольной продукции до границ прилегающих территорий для объектов, в которых при оказании услуг общественного питания осуществляется розничная продажа алкогольной продукции</w:t>
            </w:r>
          </w:p>
        </w:tc>
      </w:tr>
      <w:tr w:rsidR="00820E72" w:rsidRPr="00A40D05" w:rsidTr="00BC4E43">
        <w:tc>
          <w:tcPr>
            <w:tcW w:w="505" w:type="dxa"/>
          </w:tcPr>
          <w:p w:rsidR="00820E72" w:rsidRPr="00A40D05" w:rsidRDefault="00820E72" w:rsidP="00820E72">
            <w:pPr>
              <w:widowControl w:val="0"/>
              <w:autoSpaceDE w:val="0"/>
              <w:autoSpaceDN w:val="0"/>
              <w:rPr>
                <w:sz w:val="20"/>
                <w:szCs w:val="20"/>
              </w:rPr>
            </w:pPr>
            <w:r w:rsidRPr="00A40D05">
              <w:rPr>
                <w:sz w:val="20"/>
                <w:szCs w:val="20"/>
              </w:rPr>
              <w:t>5</w:t>
            </w:r>
          </w:p>
        </w:tc>
        <w:tc>
          <w:tcPr>
            <w:tcW w:w="2551" w:type="dxa"/>
          </w:tcPr>
          <w:p w:rsidR="00820E72" w:rsidRPr="00A40D05" w:rsidRDefault="00820E72" w:rsidP="00820E72">
            <w:pPr>
              <w:widowControl w:val="0"/>
              <w:autoSpaceDE w:val="0"/>
              <w:autoSpaceDN w:val="0"/>
              <w:rPr>
                <w:sz w:val="20"/>
                <w:szCs w:val="20"/>
              </w:rPr>
            </w:pPr>
            <w:r w:rsidRPr="00A40D05">
              <w:rPr>
                <w:sz w:val="20"/>
                <w:szCs w:val="20"/>
              </w:rPr>
              <w:t>Дуровский ФАП</w:t>
            </w:r>
          </w:p>
        </w:tc>
        <w:tc>
          <w:tcPr>
            <w:tcW w:w="1906" w:type="dxa"/>
          </w:tcPr>
          <w:p w:rsidR="00820E72" w:rsidRPr="00A40D05" w:rsidRDefault="00820E72" w:rsidP="00820E72">
            <w:pPr>
              <w:widowControl w:val="0"/>
              <w:autoSpaceDE w:val="0"/>
              <w:autoSpaceDN w:val="0"/>
              <w:rPr>
                <w:sz w:val="20"/>
                <w:szCs w:val="20"/>
              </w:rPr>
            </w:pPr>
            <w:r w:rsidRPr="00A40D05">
              <w:rPr>
                <w:sz w:val="20"/>
                <w:szCs w:val="20"/>
              </w:rPr>
              <w:t>Калужская область, Малоярославецкий район, д. Дурово, ул. Новая, д.3А</w:t>
            </w:r>
          </w:p>
        </w:tc>
        <w:tc>
          <w:tcPr>
            <w:tcW w:w="2126" w:type="dxa"/>
          </w:tcPr>
          <w:p w:rsidR="00820E72" w:rsidRPr="00A40D05" w:rsidRDefault="00820E72" w:rsidP="00820E72">
            <w:pPr>
              <w:widowControl w:val="0"/>
              <w:autoSpaceDE w:val="0"/>
              <w:autoSpaceDN w:val="0"/>
              <w:rPr>
                <w:sz w:val="20"/>
                <w:szCs w:val="20"/>
              </w:rPr>
            </w:pPr>
            <w:r w:rsidRPr="00A40D05">
              <w:rPr>
                <w:sz w:val="20"/>
                <w:szCs w:val="20"/>
              </w:rPr>
              <w:t>Не менее 50 метров</w:t>
            </w:r>
          </w:p>
        </w:tc>
        <w:tc>
          <w:tcPr>
            <w:tcW w:w="2268" w:type="dxa"/>
          </w:tcPr>
          <w:p w:rsidR="00820E72" w:rsidRPr="00A40D05" w:rsidRDefault="00820E72" w:rsidP="00820E72">
            <w:pPr>
              <w:widowControl w:val="0"/>
              <w:autoSpaceDE w:val="0"/>
              <w:autoSpaceDN w:val="0"/>
              <w:rPr>
                <w:sz w:val="20"/>
                <w:szCs w:val="20"/>
              </w:rPr>
            </w:pPr>
            <w:r w:rsidRPr="00A40D05">
              <w:rPr>
                <w:sz w:val="20"/>
                <w:szCs w:val="20"/>
              </w:rPr>
              <w:t>Не менее 30 метров</w:t>
            </w:r>
          </w:p>
        </w:tc>
      </w:tr>
    </w:tbl>
    <w:p w:rsidR="00B15BA7" w:rsidRPr="00A83DC3" w:rsidRDefault="00B15BA7" w:rsidP="000524E1">
      <w:pPr>
        <w:pStyle w:val="Default"/>
        <w:ind w:firstLine="709"/>
        <w:jc w:val="both"/>
      </w:pPr>
      <w:r w:rsidRPr="00A83DC3">
        <w:t>1.14.2. Раздел «Схемы границ прилегающих территорий к организациям и (или) объектам, на которых не допускается розничная</w:t>
      </w:r>
      <w:r w:rsidR="0074779F">
        <w:t xml:space="preserve"> продажа алкогольной продукции </w:t>
      </w:r>
      <w:r w:rsidRPr="00A83DC3">
        <w:t>на территории сельского поселения «Поселок юбилейный» дополнить схемой №5 согласно приложению № 9 к настоящему решению.</w:t>
      </w:r>
    </w:p>
    <w:p w:rsidR="00B66A21" w:rsidRDefault="00AA6C18" w:rsidP="004A30C6">
      <w:pPr>
        <w:pStyle w:val="Default"/>
        <w:ind w:firstLine="709"/>
        <w:jc w:val="both"/>
      </w:pPr>
      <w:r w:rsidRPr="00A83DC3">
        <w:t>2</w:t>
      </w:r>
      <w:r w:rsidR="00B66A21" w:rsidRPr="00A83DC3">
        <w:t>. Настоящее решение вступает в силу со дня его подписания</w:t>
      </w:r>
      <w:r w:rsidR="004A30C6">
        <w:t xml:space="preserve"> и подлежит </w:t>
      </w:r>
      <w:r w:rsidR="004A30C6" w:rsidRPr="00B70705">
        <w:t xml:space="preserve">опубликованию в газете «Маяк». </w:t>
      </w:r>
      <w:bookmarkStart w:id="0" w:name="_GoBack"/>
      <w:bookmarkEnd w:id="0"/>
    </w:p>
    <w:p w:rsidR="001075F1" w:rsidRPr="00A83DC3" w:rsidRDefault="00AA6C18" w:rsidP="000524E1">
      <w:pPr>
        <w:pStyle w:val="Default"/>
        <w:ind w:firstLine="709"/>
        <w:jc w:val="both"/>
      </w:pPr>
      <w:r w:rsidRPr="00A83DC3">
        <w:t>3</w:t>
      </w:r>
      <w:r w:rsidR="00146FED" w:rsidRPr="00A83DC3">
        <w:t xml:space="preserve">. Копию настоящего </w:t>
      </w:r>
      <w:r w:rsidR="00114B86" w:rsidRPr="00A83DC3">
        <w:t>решения</w:t>
      </w:r>
      <w:r w:rsidR="00146FED" w:rsidRPr="00A83DC3">
        <w:t xml:space="preserve"> направить в </w:t>
      </w:r>
      <w:r w:rsidR="00467C42" w:rsidRPr="00A83DC3">
        <w:t>м</w:t>
      </w:r>
      <w:r w:rsidR="00146FED" w:rsidRPr="00A83DC3">
        <w:t xml:space="preserve">инистерство конкурентной политики Калужской области. </w:t>
      </w:r>
    </w:p>
    <w:p w:rsidR="00995D11" w:rsidRDefault="00995D11" w:rsidP="007D2E9F">
      <w:pPr>
        <w:pStyle w:val="Default"/>
        <w:jc w:val="both"/>
      </w:pPr>
    </w:p>
    <w:p w:rsidR="00A40D05" w:rsidRDefault="00A40D05" w:rsidP="007D2E9F">
      <w:pPr>
        <w:pStyle w:val="Default"/>
        <w:jc w:val="both"/>
      </w:pPr>
    </w:p>
    <w:p w:rsidR="00A40D05" w:rsidRDefault="00A40D05" w:rsidP="007D2E9F">
      <w:pPr>
        <w:pStyle w:val="Default"/>
        <w:jc w:val="both"/>
      </w:pPr>
    </w:p>
    <w:p w:rsidR="00820E72" w:rsidRPr="00A83DC3" w:rsidRDefault="00820E72" w:rsidP="007D2E9F">
      <w:pPr>
        <w:pStyle w:val="Default"/>
        <w:jc w:val="both"/>
      </w:pPr>
    </w:p>
    <w:p w:rsidR="00995D11" w:rsidRDefault="00995D11" w:rsidP="005940D5">
      <w:pPr>
        <w:shd w:val="clear" w:color="auto" w:fill="FFFFFF"/>
        <w:jc w:val="both"/>
        <w:rPr>
          <w:b/>
          <w:bCs/>
          <w:color w:val="000000"/>
          <w:sz w:val="26"/>
          <w:szCs w:val="26"/>
        </w:rPr>
      </w:pPr>
      <w:r>
        <w:rPr>
          <w:b/>
          <w:bCs/>
          <w:color w:val="000000"/>
          <w:sz w:val="26"/>
          <w:szCs w:val="26"/>
        </w:rPr>
        <w:t>Заместитель п</w:t>
      </w:r>
      <w:r w:rsidR="005940D5" w:rsidRPr="0060329A">
        <w:rPr>
          <w:b/>
          <w:bCs/>
          <w:color w:val="000000"/>
          <w:sz w:val="26"/>
          <w:szCs w:val="26"/>
        </w:rPr>
        <w:t xml:space="preserve">редседателя </w:t>
      </w:r>
    </w:p>
    <w:p w:rsidR="00995D11" w:rsidRDefault="00995D11" w:rsidP="005940D5">
      <w:pPr>
        <w:shd w:val="clear" w:color="auto" w:fill="FFFFFF"/>
        <w:jc w:val="both"/>
        <w:rPr>
          <w:b/>
          <w:bCs/>
          <w:color w:val="000000"/>
          <w:sz w:val="26"/>
          <w:szCs w:val="26"/>
        </w:rPr>
      </w:pPr>
      <w:r>
        <w:rPr>
          <w:b/>
          <w:bCs/>
          <w:color w:val="000000"/>
          <w:sz w:val="26"/>
          <w:szCs w:val="26"/>
        </w:rPr>
        <w:t>Малоярославецкого Районного</w:t>
      </w:r>
    </w:p>
    <w:p w:rsidR="005940D5" w:rsidRDefault="005940D5" w:rsidP="008008E2">
      <w:pPr>
        <w:shd w:val="clear" w:color="auto" w:fill="FFFFFF"/>
        <w:jc w:val="both"/>
        <w:rPr>
          <w:b/>
          <w:sz w:val="26"/>
          <w:szCs w:val="26"/>
        </w:rPr>
      </w:pPr>
      <w:r w:rsidRPr="0060329A">
        <w:rPr>
          <w:b/>
          <w:bCs/>
          <w:color w:val="000000"/>
          <w:sz w:val="26"/>
          <w:szCs w:val="26"/>
        </w:rPr>
        <w:t xml:space="preserve">Собрания депутатов </w:t>
      </w:r>
      <w:r w:rsidR="00995D11">
        <w:rPr>
          <w:b/>
          <w:bCs/>
          <w:color w:val="000000"/>
          <w:sz w:val="26"/>
          <w:szCs w:val="26"/>
        </w:rPr>
        <w:t xml:space="preserve">                                                                           </w:t>
      </w:r>
      <w:r w:rsidR="00A40D05">
        <w:rPr>
          <w:b/>
          <w:bCs/>
          <w:color w:val="000000"/>
          <w:sz w:val="26"/>
          <w:szCs w:val="26"/>
        </w:rPr>
        <w:t xml:space="preserve"> </w:t>
      </w:r>
      <w:r w:rsidR="00995D11">
        <w:rPr>
          <w:b/>
          <w:bCs/>
          <w:color w:val="000000"/>
          <w:sz w:val="26"/>
          <w:szCs w:val="26"/>
        </w:rPr>
        <w:t xml:space="preserve">  </w:t>
      </w:r>
      <w:r w:rsidRPr="0060329A">
        <w:rPr>
          <w:b/>
          <w:sz w:val="26"/>
          <w:szCs w:val="26"/>
        </w:rPr>
        <w:t>М.М. Ефимова</w:t>
      </w:r>
    </w:p>
    <w:p w:rsidR="00BC31E6" w:rsidRDefault="00BC31E6" w:rsidP="008008E2">
      <w:pPr>
        <w:shd w:val="clear" w:color="auto" w:fill="FFFFFF"/>
        <w:jc w:val="both"/>
        <w:rPr>
          <w:b/>
          <w:sz w:val="26"/>
          <w:szCs w:val="26"/>
        </w:rPr>
      </w:pPr>
    </w:p>
    <w:p w:rsidR="00BC31E6" w:rsidRDefault="00BC31E6" w:rsidP="008008E2">
      <w:pPr>
        <w:shd w:val="clear" w:color="auto" w:fill="FFFFFF"/>
        <w:jc w:val="both"/>
        <w:rPr>
          <w:b/>
          <w:sz w:val="26"/>
          <w:szCs w:val="26"/>
        </w:rPr>
      </w:pPr>
    </w:p>
    <w:p w:rsidR="00BC31E6" w:rsidRDefault="00BC31E6" w:rsidP="008008E2">
      <w:pPr>
        <w:shd w:val="clear" w:color="auto" w:fill="FFFFFF"/>
        <w:jc w:val="both"/>
        <w:rPr>
          <w:b/>
          <w:sz w:val="26"/>
          <w:szCs w:val="26"/>
        </w:rPr>
      </w:pPr>
    </w:p>
    <w:p w:rsidR="00BC31E6" w:rsidRPr="008008E2" w:rsidRDefault="00BC31E6" w:rsidP="008008E2">
      <w:pPr>
        <w:shd w:val="clear" w:color="auto" w:fill="FFFFFF"/>
        <w:jc w:val="both"/>
        <w:rPr>
          <w:b/>
          <w:bCs/>
          <w:color w:val="000000"/>
          <w:sz w:val="26"/>
          <w:szCs w:val="26"/>
        </w:rPr>
        <w:sectPr w:rsidR="00BC31E6" w:rsidRPr="008008E2" w:rsidSect="00A40D05">
          <w:pgSz w:w="11906" w:h="16838"/>
          <w:pgMar w:top="1134" w:right="851" w:bottom="1134" w:left="1701" w:header="709" w:footer="709" w:gutter="0"/>
          <w:cols w:space="720"/>
        </w:sectPr>
      </w:pPr>
    </w:p>
    <w:p w:rsidR="004746A0" w:rsidRPr="00F63F98" w:rsidRDefault="004746A0" w:rsidP="004746A0">
      <w:pPr>
        <w:pStyle w:val="Default"/>
        <w:jc w:val="right"/>
      </w:pPr>
      <w:r w:rsidRPr="00F63F98">
        <w:lastRenderedPageBreak/>
        <w:t>Приложение № 1</w:t>
      </w:r>
    </w:p>
    <w:p w:rsidR="004746A0" w:rsidRPr="00F63F98" w:rsidRDefault="00BC31E6" w:rsidP="004746A0">
      <w:pPr>
        <w:ind w:firstLine="284"/>
        <w:jc w:val="right"/>
        <w:rPr>
          <w:color w:val="000000"/>
        </w:rPr>
      </w:pPr>
      <w:r>
        <w:rPr>
          <w:color w:val="000000"/>
        </w:rPr>
        <w:t xml:space="preserve">к решению </w:t>
      </w:r>
      <w:r w:rsidR="004746A0" w:rsidRPr="00F63F98">
        <w:rPr>
          <w:color w:val="000000"/>
        </w:rPr>
        <w:t xml:space="preserve">Малоярославецкого </w:t>
      </w:r>
    </w:p>
    <w:p w:rsidR="004746A0" w:rsidRPr="00F63F98" w:rsidRDefault="00BC31E6" w:rsidP="004746A0">
      <w:pPr>
        <w:ind w:firstLine="284"/>
        <w:jc w:val="right"/>
        <w:rPr>
          <w:color w:val="000000"/>
        </w:rPr>
      </w:pPr>
      <w:r>
        <w:rPr>
          <w:color w:val="000000"/>
        </w:rPr>
        <w:t xml:space="preserve">Районного Собрания </w:t>
      </w:r>
      <w:r w:rsidR="004746A0" w:rsidRPr="00F63F98">
        <w:rPr>
          <w:color w:val="000000"/>
        </w:rPr>
        <w:t xml:space="preserve">депутатов  </w:t>
      </w:r>
    </w:p>
    <w:p w:rsidR="004746A0" w:rsidRPr="00F63F98" w:rsidRDefault="004746A0" w:rsidP="004746A0">
      <w:pPr>
        <w:ind w:firstLine="284"/>
        <w:jc w:val="right"/>
        <w:rPr>
          <w:color w:val="000000"/>
        </w:rPr>
      </w:pPr>
      <w:r w:rsidRPr="00F63F98">
        <w:rPr>
          <w:color w:val="000000"/>
        </w:rPr>
        <w:t xml:space="preserve">муниципального района </w:t>
      </w:r>
    </w:p>
    <w:p w:rsidR="004746A0" w:rsidRPr="00F63F98" w:rsidRDefault="004746A0" w:rsidP="004746A0">
      <w:pPr>
        <w:ind w:firstLine="284"/>
        <w:jc w:val="right"/>
        <w:rPr>
          <w:color w:val="000000"/>
        </w:rPr>
      </w:pPr>
      <w:r w:rsidRPr="00F63F98">
        <w:rPr>
          <w:color w:val="000000"/>
        </w:rPr>
        <w:t xml:space="preserve">«Малоярославецкий район» </w:t>
      </w:r>
    </w:p>
    <w:p w:rsidR="004746A0" w:rsidRPr="004746A0" w:rsidRDefault="00F63F98" w:rsidP="004746A0">
      <w:pPr>
        <w:pStyle w:val="Default"/>
        <w:jc w:val="right"/>
        <w:rPr>
          <w:sz w:val="20"/>
          <w:szCs w:val="20"/>
        </w:rPr>
      </w:pPr>
      <w:r>
        <w:t xml:space="preserve">от </w:t>
      </w:r>
      <w:r w:rsidR="00BC31E6">
        <w:t xml:space="preserve">25.12.2024 г. № </w:t>
      </w:r>
      <w:r w:rsidR="0035669F">
        <w:t>78</w:t>
      </w:r>
    </w:p>
    <w:p w:rsidR="004746A0" w:rsidRPr="004746A0" w:rsidRDefault="004746A0" w:rsidP="004746A0">
      <w:pPr>
        <w:ind w:firstLine="284"/>
        <w:jc w:val="center"/>
        <w:rPr>
          <w:b/>
          <w:sz w:val="20"/>
          <w:szCs w:val="20"/>
        </w:rPr>
      </w:pPr>
    </w:p>
    <w:p w:rsidR="00B41931" w:rsidRDefault="003975E3" w:rsidP="000504F9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</w:t>
      </w:r>
    </w:p>
    <w:p w:rsidR="000504F9" w:rsidRDefault="00E73CCE" w:rsidP="004B6965">
      <w:pPr>
        <w:ind w:firstLine="70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№50</w:t>
      </w:r>
      <w:r w:rsidR="004B6965">
        <w:rPr>
          <w:b/>
          <w:sz w:val="28"/>
          <w:szCs w:val="28"/>
        </w:rPr>
        <w:t xml:space="preserve">. </w:t>
      </w:r>
      <w:r w:rsidR="001B3984">
        <w:rPr>
          <w:b/>
          <w:sz w:val="28"/>
          <w:szCs w:val="28"/>
        </w:rPr>
        <w:t>МБУ ДО «</w:t>
      </w:r>
      <w:r w:rsidR="001B3984" w:rsidRPr="001B3984">
        <w:rPr>
          <w:b/>
          <w:sz w:val="28"/>
          <w:szCs w:val="28"/>
        </w:rPr>
        <w:t>Малоярославецкая детская школа искусств</w:t>
      </w:r>
      <w:r w:rsidR="000504F9">
        <w:rPr>
          <w:b/>
          <w:sz w:val="28"/>
          <w:szCs w:val="28"/>
        </w:rPr>
        <w:t>»,</w:t>
      </w:r>
      <w:r w:rsidR="004B6965">
        <w:rPr>
          <w:b/>
          <w:sz w:val="28"/>
          <w:szCs w:val="28"/>
        </w:rPr>
        <w:t xml:space="preserve"> г.</w:t>
      </w:r>
      <w:r w:rsidR="0046505F">
        <w:rPr>
          <w:b/>
          <w:sz w:val="28"/>
          <w:szCs w:val="28"/>
        </w:rPr>
        <w:t>Малоярославец, у</w:t>
      </w:r>
      <w:r w:rsidR="000504F9" w:rsidRPr="000504F9">
        <w:rPr>
          <w:b/>
          <w:sz w:val="28"/>
          <w:szCs w:val="28"/>
        </w:rPr>
        <w:t>л. Аузина, 29</w:t>
      </w:r>
    </w:p>
    <w:p w:rsidR="000504F9" w:rsidRDefault="000504F9" w:rsidP="000504F9">
      <w:pPr>
        <w:jc w:val="both"/>
        <w:rPr>
          <w:b/>
          <w:sz w:val="28"/>
          <w:szCs w:val="28"/>
        </w:rPr>
      </w:pPr>
    </w:p>
    <w:p w:rsidR="00A8546C" w:rsidRDefault="000504F9" w:rsidP="003A6729">
      <w:pPr>
        <w:jc w:val="center"/>
        <w:rPr>
          <w:b/>
          <w:sz w:val="26"/>
          <w:szCs w:val="26"/>
        </w:rPr>
      </w:pPr>
      <w:r>
        <w:rPr>
          <w:noProof/>
        </w:rPr>
        <w:drawing>
          <wp:inline distT="0" distB="0" distL="0" distR="0">
            <wp:extent cx="5029200" cy="3424990"/>
            <wp:effectExtent l="0" t="0" r="0" b="0"/>
            <wp:docPr id="4" name="Рисунок 4" descr="C:\Users\Пользователь\Downloads\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Рисунок 4" descr="C:\Users\Пользователь\Downloads\1.png"/>
                    <pic:cNvPicPr/>
                  </pic:nvPicPr>
                  <pic:blipFill rotWithShape="1"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1566"/>
                    <a:stretch/>
                  </pic:blipFill>
                  <pic:spPr bwMode="auto">
                    <a:xfrm>
                      <a:off x="0" y="0"/>
                      <a:ext cx="5029756" cy="34253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0504F9" w:rsidRDefault="000504F9" w:rsidP="003A6729">
      <w:pPr>
        <w:jc w:val="center"/>
        <w:rPr>
          <w:b/>
          <w:sz w:val="26"/>
          <w:szCs w:val="26"/>
        </w:rPr>
      </w:pPr>
    </w:p>
    <w:p w:rsidR="000504F9" w:rsidRDefault="000504F9" w:rsidP="003A6729">
      <w:pPr>
        <w:jc w:val="center"/>
        <w:rPr>
          <w:b/>
          <w:sz w:val="26"/>
          <w:szCs w:val="26"/>
        </w:rPr>
      </w:pPr>
    </w:p>
    <w:p w:rsidR="000504F9" w:rsidRDefault="000504F9" w:rsidP="004B6965">
      <w:pPr>
        <w:ind w:firstLine="709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  </w:t>
      </w:r>
      <w:r w:rsidR="00E73CCE">
        <w:rPr>
          <w:b/>
          <w:sz w:val="26"/>
          <w:szCs w:val="26"/>
        </w:rPr>
        <w:t>№51</w:t>
      </w:r>
      <w:r w:rsidR="004B6965">
        <w:rPr>
          <w:b/>
          <w:sz w:val="26"/>
          <w:szCs w:val="26"/>
        </w:rPr>
        <w:t xml:space="preserve">. </w:t>
      </w:r>
      <w:r w:rsidRPr="000504F9">
        <w:rPr>
          <w:b/>
          <w:sz w:val="26"/>
          <w:szCs w:val="26"/>
        </w:rPr>
        <w:t>Кабинет доктора Свайкиной</w:t>
      </w:r>
      <w:r>
        <w:rPr>
          <w:b/>
          <w:sz w:val="26"/>
          <w:szCs w:val="26"/>
        </w:rPr>
        <w:t xml:space="preserve">, </w:t>
      </w:r>
      <w:r w:rsidR="0046505F">
        <w:rPr>
          <w:b/>
          <w:sz w:val="26"/>
          <w:szCs w:val="26"/>
        </w:rPr>
        <w:t xml:space="preserve">г. Малоярославец, </w:t>
      </w:r>
      <w:r>
        <w:rPr>
          <w:b/>
          <w:sz w:val="26"/>
          <w:szCs w:val="26"/>
        </w:rPr>
        <w:t>у</w:t>
      </w:r>
      <w:r w:rsidRPr="000504F9">
        <w:rPr>
          <w:b/>
          <w:sz w:val="26"/>
          <w:szCs w:val="26"/>
        </w:rPr>
        <w:t>л. Коммунальная, д. 33</w:t>
      </w:r>
    </w:p>
    <w:p w:rsidR="004B6965" w:rsidRDefault="004B6965" w:rsidP="004B6965">
      <w:pPr>
        <w:ind w:firstLine="709"/>
        <w:rPr>
          <w:b/>
          <w:sz w:val="26"/>
          <w:szCs w:val="26"/>
        </w:rPr>
      </w:pPr>
    </w:p>
    <w:p w:rsidR="000504F9" w:rsidRDefault="000504F9" w:rsidP="000504F9">
      <w:pPr>
        <w:jc w:val="center"/>
        <w:rPr>
          <w:b/>
          <w:sz w:val="26"/>
          <w:szCs w:val="26"/>
        </w:rPr>
      </w:pPr>
      <w:r>
        <w:rPr>
          <w:b/>
          <w:noProof/>
          <w:sz w:val="26"/>
          <w:szCs w:val="26"/>
        </w:rPr>
        <w:drawing>
          <wp:inline distT="0" distB="0" distL="0" distR="0">
            <wp:extent cx="5053263" cy="3052060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60241" cy="305627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4F2021" w:rsidRDefault="004F2021" w:rsidP="004B6965">
      <w:pPr>
        <w:ind w:firstLine="709"/>
        <w:rPr>
          <w:b/>
          <w:sz w:val="26"/>
          <w:szCs w:val="26"/>
        </w:rPr>
        <w:sectPr w:rsidR="004F2021" w:rsidSect="003E2064">
          <w:pgSz w:w="11906" w:h="16838" w:code="9"/>
          <w:pgMar w:top="719" w:right="567" w:bottom="1134" w:left="1134" w:header="709" w:footer="709" w:gutter="0"/>
          <w:cols w:space="708"/>
          <w:docGrid w:linePitch="360"/>
        </w:sectPr>
      </w:pPr>
    </w:p>
    <w:p w:rsidR="0046505F" w:rsidRDefault="00E73CCE" w:rsidP="004B6965">
      <w:pPr>
        <w:ind w:firstLine="709"/>
        <w:rPr>
          <w:b/>
          <w:sz w:val="26"/>
          <w:szCs w:val="26"/>
        </w:rPr>
      </w:pPr>
      <w:r>
        <w:rPr>
          <w:b/>
          <w:sz w:val="26"/>
          <w:szCs w:val="26"/>
        </w:rPr>
        <w:lastRenderedPageBreak/>
        <w:t>№52</w:t>
      </w:r>
      <w:r w:rsidR="004B6965">
        <w:rPr>
          <w:b/>
          <w:sz w:val="26"/>
          <w:szCs w:val="26"/>
        </w:rPr>
        <w:t>.</w:t>
      </w:r>
      <w:r>
        <w:rPr>
          <w:b/>
          <w:sz w:val="26"/>
          <w:szCs w:val="26"/>
        </w:rPr>
        <w:t xml:space="preserve"> </w:t>
      </w:r>
      <w:r w:rsidR="0046505F" w:rsidRPr="0046505F">
        <w:rPr>
          <w:b/>
          <w:sz w:val="26"/>
          <w:szCs w:val="26"/>
        </w:rPr>
        <w:t>Стоматологическая клиника Аксиома</w:t>
      </w:r>
      <w:r w:rsidR="0046505F">
        <w:rPr>
          <w:b/>
          <w:sz w:val="26"/>
          <w:szCs w:val="26"/>
        </w:rPr>
        <w:t>, г. Малоярославец, у</w:t>
      </w:r>
      <w:r w:rsidR="0046505F" w:rsidRPr="0046505F">
        <w:rPr>
          <w:b/>
          <w:sz w:val="26"/>
          <w:szCs w:val="26"/>
        </w:rPr>
        <w:t>л. Пушкина, 3</w:t>
      </w:r>
    </w:p>
    <w:p w:rsidR="0046505F" w:rsidRDefault="0046505F" w:rsidP="000504F9">
      <w:pPr>
        <w:jc w:val="center"/>
        <w:rPr>
          <w:b/>
          <w:sz w:val="26"/>
          <w:szCs w:val="26"/>
        </w:rPr>
      </w:pPr>
    </w:p>
    <w:p w:rsidR="0046505F" w:rsidRDefault="0046505F" w:rsidP="000504F9">
      <w:pPr>
        <w:jc w:val="center"/>
        <w:rPr>
          <w:b/>
          <w:sz w:val="26"/>
          <w:szCs w:val="26"/>
        </w:rPr>
      </w:pPr>
      <w:r>
        <w:rPr>
          <w:b/>
          <w:noProof/>
          <w:sz w:val="26"/>
          <w:szCs w:val="26"/>
        </w:rPr>
        <w:drawing>
          <wp:inline distT="0" distB="0" distL="0" distR="0">
            <wp:extent cx="5077326" cy="3211233"/>
            <wp:effectExtent l="0" t="0" r="0" b="0"/>
            <wp:docPr id="6" name="Рисунок 6" descr="C:\Users\Пользователь\Downloads\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Пользователь\Downloads\3.png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77734" cy="321149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6505F" w:rsidRDefault="0046505F" w:rsidP="000504F9">
      <w:pPr>
        <w:jc w:val="center"/>
        <w:rPr>
          <w:b/>
          <w:sz w:val="26"/>
          <w:szCs w:val="26"/>
        </w:rPr>
      </w:pPr>
    </w:p>
    <w:p w:rsidR="0046505F" w:rsidRDefault="00E73CCE" w:rsidP="004B6965">
      <w:pPr>
        <w:ind w:firstLine="709"/>
        <w:rPr>
          <w:b/>
          <w:sz w:val="26"/>
          <w:szCs w:val="26"/>
        </w:rPr>
      </w:pPr>
      <w:r>
        <w:rPr>
          <w:b/>
          <w:sz w:val="26"/>
          <w:szCs w:val="26"/>
        </w:rPr>
        <w:t>№53</w:t>
      </w:r>
      <w:r w:rsidR="004B6965">
        <w:rPr>
          <w:b/>
          <w:sz w:val="26"/>
          <w:szCs w:val="26"/>
        </w:rPr>
        <w:t>.</w:t>
      </w:r>
      <w:r>
        <w:rPr>
          <w:b/>
          <w:sz w:val="26"/>
          <w:szCs w:val="26"/>
        </w:rPr>
        <w:t xml:space="preserve"> </w:t>
      </w:r>
      <w:r w:rsidR="00D035D1" w:rsidRPr="00D035D1">
        <w:rPr>
          <w:b/>
          <w:sz w:val="26"/>
          <w:szCs w:val="26"/>
        </w:rPr>
        <w:t>Стоматология</w:t>
      </w:r>
      <w:r w:rsidR="00D035D1">
        <w:rPr>
          <w:b/>
          <w:sz w:val="26"/>
          <w:szCs w:val="26"/>
        </w:rPr>
        <w:t xml:space="preserve">, г. Малоярославец, </w:t>
      </w:r>
      <w:r w:rsidR="00D035D1" w:rsidRPr="00D035D1">
        <w:rPr>
          <w:b/>
          <w:sz w:val="26"/>
          <w:szCs w:val="26"/>
        </w:rPr>
        <w:t>ул. Подольских Курсантов, 7</w:t>
      </w:r>
    </w:p>
    <w:p w:rsidR="00D035D1" w:rsidRDefault="00D035D1" w:rsidP="00D035D1">
      <w:pPr>
        <w:rPr>
          <w:b/>
          <w:sz w:val="26"/>
          <w:szCs w:val="26"/>
        </w:rPr>
      </w:pPr>
    </w:p>
    <w:p w:rsidR="0046505F" w:rsidRDefault="0046505F" w:rsidP="000504F9">
      <w:pPr>
        <w:jc w:val="center"/>
        <w:rPr>
          <w:b/>
          <w:sz w:val="26"/>
          <w:szCs w:val="26"/>
        </w:rPr>
      </w:pPr>
      <w:r>
        <w:rPr>
          <w:b/>
          <w:noProof/>
          <w:sz w:val="26"/>
          <w:szCs w:val="26"/>
        </w:rPr>
        <w:drawing>
          <wp:inline distT="0" distB="0" distL="0" distR="0">
            <wp:extent cx="5053263" cy="3180230"/>
            <wp:effectExtent l="0" t="0" r="0" b="0"/>
            <wp:docPr id="7" name="Рисунок 7" descr="C:\Users\Пользователь\Downloads\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Пользователь\Downloads\4.png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71701" cy="31918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D4451" w:rsidRDefault="00BD4451" w:rsidP="000504F9">
      <w:pPr>
        <w:jc w:val="center"/>
        <w:rPr>
          <w:b/>
          <w:sz w:val="26"/>
          <w:szCs w:val="26"/>
        </w:rPr>
      </w:pPr>
    </w:p>
    <w:p w:rsidR="00BD4451" w:rsidRDefault="00BD4451" w:rsidP="000504F9">
      <w:pPr>
        <w:jc w:val="center"/>
        <w:rPr>
          <w:b/>
          <w:sz w:val="26"/>
          <w:szCs w:val="26"/>
        </w:rPr>
      </w:pPr>
    </w:p>
    <w:p w:rsidR="00BD4451" w:rsidRDefault="00BD4451" w:rsidP="000504F9">
      <w:pPr>
        <w:jc w:val="center"/>
        <w:rPr>
          <w:b/>
          <w:sz w:val="26"/>
          <w:szCs w:val="26"/>
        </w:rPr>
        <w:sectPr w:rsidR="00BD4451" w:rsidSect="003E2064">
          <w:pgSz w:w="11906" w:h="16838" w:code="9"/>
          <w:pgMar w:top="719" w:right="567" w:bottom="1134" w:left="1134" w:header="709" w:footer="709" w:gutter="0"/>
          <w:cols w:space="708"/>
          <w:docGrid w:linePitch="360"/>
        </w:sectPr>
      </w:pPr>
    </w:p>
    <w:p w:rsidR="004936BB" w:rsidRDefault="00E73CCE" w:rsidP="004B6965">
      <w:pPr>
        <w:ind w:firstLine="709"/>
        <w:rPr>
          <w:b/>
          <w:sz w:val="26"/>
          <w:szCs w:val="26"/>
        </w:rPr>
      </w:pPr>
      <w:r>
        <w:rPr>
          <w:b/>
          <w:sz w:val="26"/>
          <w:szCs w:val="26"/>
        </w:rPr>
        <w:lastRenderedPageBreak/>
        <w:t>№54</w:t>
      </w:r>
      <w:r w:rsidR="004B6965">
        <w:rPr>
          <w:b/>
          <w:sz w:val="26"/>
          <w:szCs w:val="26"/>
        </w:rPr>
        <w:t>.</w:t>
      </w:r>
      <w:r>
        <w:rPr>
          <w:b/>
          <w:sz w:val="26"/>
          <w:szCs w:val="26"/>
        </w:rPr>
        <w:t xml:space="preserve"> </w:t>
      </w:r>
      <w:r w:rsidR="004936BB">
        <w:rPr>
          <w:b/>
          <w:sz w:val="26"/>
          <w:szCs w:val="26"/>
        </w:rPr>
        <w:t>МОУ «</w:t>
      </w:r>
      <w:r w:rsidR="004936BB" w:rsidRPr="004936BB">
        <w:rPr>
          <w:b/>
          <w:sz w:val="26"/>
          <w:szCs w:val="26"/>
        </w:rPr>
        <w:t>Ш</w:t>
      </w:r>
      <w:r w:rsidR="004936BB">
        <w:rPr>
          <w:b/>
          <w:sz w:val="26"/>
          <w:szCs w:val="26"/>
        </w:rPr>
        <w:t>кола на Заре имени Ю.В. Медовой»,</w:t>
      </w:r>
      <w:r w:rsidR="004936BB" w:rsidRPr="004936BB">
        <w:rPr>
          <w:b/>
          <w:sz w:val="26"/>
          <w:szCs w:val="26"/>
        </w:rPr>
        <w:t xml:space="preserve"> г Малоярославец, </w:t>
      </w:r>
    </w:p>
    <w:p w:rsidR="00BD4451" w:rsidRDefault="004936BB" w:rsidP="004936BB">
      <w:pPr>
        <w:rPr>
          <w:b/>
          <w:sz w:val="26"/>
          <w:szCs w:val="26"/>
        </w:rPr>
      </w:pPr>
      <w:r w:rsidRPr="004936BB">
        <w:rPr>
          <w:b/>
          <w:sz w:val="26"/>
          <w:szCs w:val="26"/>
        </w:rPr>
        <w:t>Московский пр</w:t>
      </w:r>
      <w:r>
        <w:rPr>
          <w:b/>
          <w:sz w:val="26"/>
          <w:szCs w:val="26"/>
        </w:rPr>
        <w:t>оез</w:t>
      </w:r>
      <w:r w:rsidRPr="004936BB">
        <w:rPr>
          <w:b/>
          <w:sz w:val="26"/>
          <w:szCs w:val="26"/>
        </w:rPr>
        <w:t>д, зд. 2</w:t>
      </w:r>
    </w:p>
    <w:p w:rsidR="004936BB" w:rsidRDefault="004936BB" w:rsidP="004936BB">
      <w:pPr>
        <w:rPr>
          <w:b/>
          <w:sz w:val="26"/>
          <w:szCs w:val="26"/>
        </w:rPr>
      </w:pPr>
    </w:p>
    <w:p w:rsidR="00BD4451" w:rsidRDefault="00BD4451" w:rsidP="000504F9">
      <w:pPr>
        <w:jc w:val="center"/>
        <w:rPr>
          <w:b/>
          <w:sz w:val="26"/>
          <w:szCs w:val="26"/>
        </w:rPr>
      </w:pPr>
      <w:r>
        <w:rPr>
          <w:b/>
          <w:noProof/>
          <w:sz w:val="26"/>
          <w:szCs w:val="26"/>
        </w:rPr>
        <w:drawing>
          <wp:inline distT="0" distB="0" distL="0" distR="0">
            <wp:extent cx="5045242" cy="3084558"/>
            <wp:effectExtent l="0" t="0" r="0" b="0"/>
            <wp:docPr id="8" name="Рисунок 8" descr="C:\Users\Пользователь\Downloads\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Пользователь\Downloads\5.pn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63864" cy="309594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936BB" w:rsidRDefault="004936BB" w:rsidP="000504F9">
      <w:pPr>
        <w:jc w:val="center"/>
        <w:rPr>
          <w:b/>
          <w:sz w:val="26"/>
          <w:szCs w:val="26"/>
        </w:rPr>
      </w:pPr>
    </w:p>
    <w:p w:rsidR="004936BB" w:rsidRDefault="004936BB" w:rsidP="004936BB">
      <w:pPr>
        <w:rPr>
          <w:b/>
          <w:sz w:val="26"/>
          <w:szCs w:val="26"/>
        </w:rPr>
      </w:pPr>
    </w:p>
    <w:p w:rsidR="004936BB" w:rsidRDefault="00E73CCE" w:rsidP="004B6965">
      <w:pPr>
        <w:ind w:firstLine="709"/>
        <w:rPr>
          <w:b/>
          <w:sz w:val="26"/>
          <w:szCs w:val="26"/>
        </w:rPr>
      </w:pPr>
      <w:r>
        <w:rPr>
          <w:b/>
          <w:sz w:val="26"/>
          <w:szCs w:val="26"/>
        </w:rPr>
        <w:t>№55</w:t>
      </w:r>
      <w:r w:rsidR="004B6965">
        <w:rPr>
          <w:b/>
          <w:sz w:val="26"/>
          <w:szCs w:val="26"/>
        </w:rPr>
        <w:t>.</w:t>
      </w:r>
      <w:r>
        <w:rPr>
          <w:b/>
          <w:sz w:val="26"/>
          <w:szCs w:val="26"/>
        </w:rPr>
        <w:t xml:space="preserve"> </w:t>
      </w:r>
      <w:r w:rsidR="004936BB" w:rsidRPr="004936BB">
        <w:rPr>
          <w:b/>
          <w:sz w:val="26"/>
          <w:szCs w:val="26"/>
        </w:rPr>
        <w:t>МДОУ детский сад № 6 «Синяя птица»</w:t>
      </w:r>
      <w:r w:rsidR="004936BB">
        <w:rPr>
          <w:b/>
          <w:sz w:val="26"/>
          <w:szCs w:val="26"/>
        </w:rPr>
        <w:t>,</w:t>
      </w:r>
      <w:r w:rsidR="004936BB" w:rsidRPr="004936BB">
        <w:rPr>
          <w:b/>
          <w:sz w:val="26"/>
          <w:szCs w:val="26"/>
        </w:rPr>
        <w:t xml:space="preserve"> г.Малоярославец,</w:t>
      </w:r>
      <w:r w:rsidR="004936BB">
        <w:rPr>
          <w:b/>
          <w:sz w:val="26"/>
          <w:szCs w:val="26"/>
        </w:rPr>
        <w:t xml:space="preserve"> </w:t>
      </w:r>
      <w:r w:rsidR="004936BB" w:rsidRPr="004936BB">
        <w:rPr>
          <w:b/>
          <w:sz w:val="26"/>
          <w:szCs w:val="26"/>
        </w:rPr>
        <w:t>ул.Турецкая,д</w:t>
      </w:r>
      <w:r w:rsidR="004B6965">
        <w:rPr>
          <w:b/>
          <w:sz w:val="26"/>
          <w:szCs w:val="26"/>
        </w:rPr>
        <w:t>.</w:t>
      </w:r>
      <w:r w:rsidR="004936BB" w:rsidRPr="004936BB">
        <w:rPr>
          <w:b/>
          <w:sz w:val="26"/>
          <w:szCs w:val="26"/>
        </w:rPr>
        <w:t>4</w:t>
      </w:r>
    </w:p>
    <w:p w:rsidR="004936BB" w:rsidRDefault="004936BB" w:rsidP="004936BB">
      <w:pPr>
        <w:rPr>
          <w:b/>
          <w:sz w:val="26"/>
          <w:szCs w:val="26"/>
        </w:rPr>
      </w:pPr>
    </w:p>
    <w:p w:rsidR="004936BB" w:rsidRDefault="004936BB" w:rsidP="000504F9">
      <w:pPr>
        <w:jc w:val="center"/>
        <w:rPr>
          <w:b/>
          <w:sz w:val="26"/>
          <w:szCs w:val="26"/>
        </w:rPr>
      </w:pPr>
      <w:r>
        <w:rPr>
          <w:b/>
          <w:noProof/>
          <w:sz w:val="26"/>
          <w:szCs w:val="26"/>
        </w:rPr>
        <w:drawing>
          <wp:inline distT="0" distB="0" distL="0" distR="0">
            <wp:extent cx="5029200" cy="3212844"/>
            <wp:effectExtent l="0" t="0" r="0" b="0"/>
            <wp:docPr id="9" name="Рисунок 9" descr="C:\Users\Пользователь\Downloads\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Пользователь\Downloads\6.png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357" cy="32161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936BB" w:rsidRDefault="004936BB" w:rsidP="000504F9">
      <w:pPr>
        <w:jc w:val="center"/>
        <w:rPr>
          <w:b/>
          <w:sz w:val="26"/>
          <w:szCs w:val="26"/>
        </w:rPr>
      </w:pPr>
    </w:p>
    <w:p w:rsidR="004936BB" w:rsidRDefault="004936BB" w:rsidP="000504F9">
      <w:pPr>
        <w:jc w:val="center"/>
        <w:rPr>
          <w:b/>
          <w:sz w:val="26"/>
          <w:szCs w:val="26"/>
        </w:rPr>
        <w:sectPr w:rsidR="004936BB" w:rsidSect="003E2064">
          <w:pgSz w:w="11906" w:h="16838" w:code="9"/>
          <w:pgMar w:top="719" w:right="567" w:bottom="1134" w:left="1134" w:header="709" w:footer="709" w:gutter="0"/>
          <w:cols w:space="708"/>
          <w:docGrid w:linePitch="360"/>
        </w:sectPr>
      </w:pPr>
    </w:p>
    <w:p w:rsidR="00432BD8" w:rsidRPr="00F63F98" w:rsidRDefault="00432BD8" w:rsidP="00432BD8">
      <w:pPr>
        <w:pStyle w:val="Default"/>
        <w:jc w:val="right"/>
      </w:pPr>
      <w:r w:rsidRPr="00F63F98">
        <w:lastRenderedPageBreak/>
        <w:t xml:space="preserve">Приложение № </w:t>
      </w:r>
      <w:r>
        <w:t>2</w:t>
      </w:r>
    </w:p>
    <w:p w:rsidR="00432BD8" w:rsidRPr="00F63F98" w:rsidRDefault="00F42316" w:rsidP="00432BD8">
      <w:pPr>
        <w:ind w:firstLine="284"/>
        <w:jc w:val="right"/>
        <w:rPr>
          <w:color w:val="000000"/>
        </w:rPr>
      </w:pPr>
      <w:r>
        <w:rPr>
          <w:color w:val="000000"/>
        </w:rPr>
        <w:t xml:space="preserve">к решению </w:t>
      </w:r>
      <w:r w:rsidR="00432BD8" w:rsidRPr="00F63F98">
        <w:rPr>
          <w:color w:val="000000"/>
        </w:rPr>
        <w:t xml:space="preserve">Малоярославецкого </w:t>
      </w:r>
    </w:p>
    <w:p w:rsidR="00432BD8" w:rsidRPr="00F63F98" w:rsidRDefault="00F42316" w:rsidP="00432BD8">
      <w:pPr>
        <w:ind w:firstLine="284"/>
        <w:jc w:val="right"/>
        <w:rPr>
          <w:color w:val="000000"/>
        </w:rPr>
      </w:pPr>
      <w:r>
        <w:rPr>
          <w:color w:val="000000"/>
        </w:rPr>
        <w:t xml:space="preserve">Районного Собрания </w:t>
      </w:r>
      <w:r w:rsidR="00432BD8" w:rsidRPr="00F63F98">
        <w:rPr>
          <w:color w:val="000000"/>
        </w:rPr>
        <w:t xml:space="preserve">депутатов  </w:t>
      </w:r>
    </w:p>
    <w:p w:rsidR="00432BD8" w:rsidRPr="00F63F98" w:rsidRDefault="00432BD8" w:rsidP="00432BD8">
      <w:pPr>
        <w:ind w:firstLine="284"/>
        <w:jc w:val="right"/>
        <w:rPr>
          <w:color w:val="000000"/>
        </w:rPr>
      </w:pPr>
      <w:r w:rsidRPr="00F63F98">
        <w:rPr>
          <w:color w:val="000000"/>
        </w:rPr>
        <w:t xml:space="preserve">муниципального района </w:t>
      </w:r>
    </w:p>
    <w:p w:rsidR="00432BD8" w:rsidRPr="00F63F98" w:rsidRDefault="00432BD8" w:rsidP="00432BD8">
      <w:pPr>
        <w:ind w:firstLine="284"/>
        <w:jc w:val="right"/>
        <w:rPr>
          <w:color w:val="000000"/>
        </w:rPr>
      </w:pPr>
      <w:r w:rsidRPr="00F63F98">
        <w:rPr>
          <w:color w:val="000000"/>
        </w:rPr>
        <w:t xml:space="preserve">«Малоярославецкий район» </w:t>
      </w:r>
    </w:p>
    <w:p w:rsidR="00432BD8" w:rsidRPr="004746A0" w:rsidRDefault="00F42316" w:rsidP="00432BD8">
      <w:pPr>
        <w:pStyle w:val="Default"/>
        <w:jc w:val="right"/>
        <w:rPr>
          <w:sz w:val="20"/>
          <w:szCs w:val="20"/>
        </w:rPr>
      </w:pPr>
      <w:r>
        <w:t xml:space="preserve">от 25.12.2024 г. № </w:t>
      </w:r>
      <w:r w:rsidR="0035669F">
        <w:t>78</w:t>
      </w:r>
    </w:p>
    <w:p w:rsidR="00432BD8" w:rsidRDefault="00432BD8" w:rsidP="00A927B1">
      <w:pPr>
        <w:rPr>
          <w:b/>
          <w:sz w:val="26"/>
          <w:szCs w:val="26"/>
        </w:rPr>
      </w:pPr>
    </w:p>
    <w:p w:rsidR="004936BB" w:rsidRDefault="00432BD8" w:rsidP="004B6965">
      <w:pPr>
        <w:ind w:firstLine="709"/>
        <w:jc w:val="both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№10. </w:t>
      </w:r>
      <w:r w:rsidR="00A927B1" w:rsidRPr="00A927B1">
        <w:rPr>
          <w:b/>
          <w:sz w:val="26"/>
          <w:szCs w:val="26"/>
        </w:rPr>
        <w:t xml:space="preserve">МДОУ  </w:t>
      </w:r>
      <w:r>
        <w:rPr>
          <w:b/>
          <w:sz w:val="26"/>
          <w:szCs w:val="26"/>
        </w:rPr>
        <w:t xml:space="preserve"> Д</w:t>
      </w:r>
      <w:r w:rsidR="00A927B1">
        <w:rPr>
          <w:b/>
          <w:sz w:val="26"/>
          <w:szCs w:val="26"/>
        </w:rPr>
        <w:t xml:space="preserve">етский сад «Золотые зернышки», </w:t>
      </w:r>
      <w:r w:rsidR="002E0C13">
        <w:rPr>
          <w:b/>
          <w:sz w:val="26"/>
          <w:szCs w:val="26"/>
        </w:rPr>
        <w:t xml:space="preserve">Малоярославецкий район, </w:t>
      </w:r>
      <w:r w:rsidR="00A927B1" w:rsidRPr="00A927B1">
        <w:rPr>
          <w:b/>
          <w:sz w:val="26"/>
          <w:szCs w:val="26"/>
        </w:rPr>
        <w:t>п.</w:t>
      </w:r>
      <w:r w:rsidR="00A927B1">
        <w:rPr>
          <w:b/>
          <w:sz w:val="26"/>
          <w:szCs w:val="26"/>
        </w:rPr>
        <w:t xml:space="preserve"> </w:t>
      </w:r>
      <w:r w:rsidR="00A927B1" w:rsidRPr="00A927B1">
        <w:rPr>
          <w:b/>
          <w:sz w:val="26"/>
          <w:szCs w:val="26"/>
        </w:rPr>
        <w:t>Детчино, ул. Ленина, д.2</w:t>
      </w:r>
    </w:p>
    <w:p w:rsidR="004936BB" w:rsidRDefault="004936BB" w:rsidP="000504F9">
      <w:pPr>
        <w:jc w:val="center"/>
        <w:rPr>
          <w:b/>
          <w:sz w:val="26"/>
          <w:szCs w:val="26"/>
        </w:rPr>
      </w:pPr>
    </w:p>
    <w:p w:rsidR="002E0C13" w:rsidRDefault="004936BB" w:rsidP="000504F9">
      <w:pPr>
        <w:jc w:val="center"/>
        <w:rPr>
          <w:b/>
          <w:sz w:val="26"/>
          <w:szCs w:val="26"/>
        </w:rPr>
        <w:sectPr w:rsidR="002E0C13" w:rsidSect="003E2064">
          <w:pgSz w:w="11906" w:h="16838" w:code="9"/>
          <w:pgMar w:top="719" w:right="567" w:bottom="1134" w:left="1134" w:header="709" w:footer="709" w:gutter="0"/>
          <w:cols w:space="708"/>
          <w:docGrid w:linePitch="360"/>
        </w:sectPr>
      </w:pPr>
      <w:r>
        <w:rPr>
          <w:b/>
          <w:noProof/>
          <w:sz w:val="26"/>
          <w:szCs w:val="26"/>
        </w:rPr>
        <w:drawing>
          <wp:inline distT="0" distB="0" distL="0" distR="0">
            <wp:extent cx="5053263" cy="3240572"/>
            <wp:effectExtent l="0" t="0" r="0" b="0"/>
            <wp:docPr id="10" name="Рисунок 10" descr="C:\Users\Пользователь\Downloads\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Пользователь\Downloads\7.png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58973" cy="32442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E0C13" w:rsidRPr="00F63F98" w:rsidRDefault="002E0C13" w:rsidP="002E0C13">
      <w:pPr>
        <w:pStyle w:val="Default"/>
        <w:jc w:val="right"/>
      </w:pPr>
      <w:r w:rsidRPr="00F63F98">
        <w:lastRenderedPageBreak/>
        <w:t xml:space="preserve">Приложение № </w:t>
      </w:r>
      <w:r>
        <w:t>3</w:t>
      </w:r>
    </w:p>
    <w:p w:rsidR="002E0C13" w:rsidRPr="00F63F98" w:rsidRDefault="00F42316" w:rsidP="002E0C13">
      <w:pPr>
        <w:ind w:firstLine="284"/>
        <w:jc w:val="right"/>
        <w:rPr>
          <w:color w:val="000000"/>
        </w:rPr>
      </w:pPr>
      <w:r>
        <w:rPr>
          <w:color w:val="000000"/>
        </w:rPr>
        <w:t xml:space="preserve">к решению </w:t>
      </w:r>
      <w:r w:rsidR="002E0C13" w:rsidRPr="00F63F98">
        <w:rPr>
          <w:color w:val="000000"/>
        </w:rPr>
        <w:t xml:space="preserve">Малоярославецкого </w:t>
      </w:r>
    </w:p>
    <w:p w:rsidR="002E0C13" w:rsidRPr="00F63F98" w:rsidRDefault="00F42316" w:rsidP="002E0C13">
      <w:pPr>
        <w:ind w:firstLine="284"/>
        <w:jc w:val="right"/>
        <w:rPr>
          <w:color w:val="000000"/>
        </w:rPr>
      </w:pPr>
      <w:r>
        <w:rPr>
          <w:color w:val="000000"/>
        </w:rPr>
        <w:t xml:space="preserve">Районного Собрания </w:t>
      </w:r>
      <w:r w:rsidR="002E0C13" w:rsidRPr="00F63F98">
        <w:rPr>
          <w:color w:val="000000"/>
        </w:rPr>
        <w:t xml:space="preserve">депутатов  </w:t>
      </w:r>
    </w:p>
    <w:p w:rsidR="002E0C13" w:rsidRPr="00F63F98" w:rsidRDefault="002E0C13" w:rsidP="002E0C13">
      <w:pPr>
        <w:ind w:firstLine="284"/>
        <w:jc w:val="right"/>
        <w:rPr>
          <w:color w:val="000000"/>
        </w:rPr>
      </w:pPr>
      <w:r w:rsidRPr="00F63F98">
        <w:rPr>
          <w:color w:val="000000"/>
        </w:rPr>
        <w:t xml:space="preserve">муниципального района </w:t>
      </w:r>
    </w:p>
    <w:p w:rsidR="002E0C13" w:rsidRPr="00F63F98" w:rsidRDefault="002E0C13" w:rsidP="002E0C13">
      <w:pPr>
        <w:ind w:firstLine="284"/>
        <w:jc w:val="right"/>
        <w:rPr>
          <w:color w:val="000000"/>
        </w:rPr>
      </w:pPr>
      <w:r w:rsidRPr="00F63F98">
        <w:rPr>
          <w:color w:val="000000"/>
        </w:rPr>
        <w:t xml:space="preserve">«Малоярославецкий район» </w:t>
      </w:r>
    </w:p>
    <w:p w:rsidR="002E0C13" w:rsidRPr="004746A0" w:rsidRDefault="00F42316" w:rsidP="002E0C13">
      <w:pPr>
        <w:pStyle w:val="Default"/>
        <w:jc w:val="right"/>
        <w:rPr>
          <w:sz w:val="20"/>
          <w:szCs w:val="20"/>
        </w:rPr>
      </w:pPr>
      <w:r>
        <w:t xml:space="preserve">от 25.12.2024 г. № </w:t>
      </w:r>
      <w:r w:rsidR="0035669F">
        <w:t>78</w:t>
      </w:r>
    </w:p>
    <w:p w:rsidR="002E0C13" w:rsidRDefault="002E0C13" w:rsidP="002E0C13">
      <w:pPr>
        <w:rPr>
          <w:b/>
          <w:sz w:val="26"/>
          <w:szCs w:val="26"/>
        </w:rPr>
      </w:pPr>
    </w:p>
    <w:p w:rsidR="004936BB" w:rsidRDefault="004B6965" w:rsidP="004B6965">
      <w:pPr>
        <w:ind w:firstLine="709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№ 3. </w:t>
      </w:r>
      <w:r w:rsidRPr="004B6965">
        <w:rPr>
          <w:b/>
          <w:sz w:val="26"/>
          <w:szCs w:val="26"/>
        </w:rPr>
        <w:t>Воробъевский ФАП</w:t>
      </w:r>
      <w:r>
        <w:rPr>
          <w:b/>
          <w:sz w:val="26"/>
          <w:szCs w:val="26"/>
        </w:rPr>
        <w:t>,</w:t>
      </w:r>
      <w:r w:rsidRPr="004B6965">
        <w:rPr>
          <w:b/>
          <w:sz w:val="26"/>
          <w:szCs w:val="26"/>
        </w:rPr>
        <w:t xml:space="preserve"> д. Воробьево, ул. Молодежная, д. 2б</w:t>
      </w:r>
    </w:p>
    <w:p w:rsidR="004A15AE" w:rsidRDefault="004A15AE" w:rsidP="000504F9">
      <w:pPr>
        <w:jc w:val="center"/>
        <w:rPr>
          <w:b/>
          <w:sz w:val="26"/>
          <w:szCs w:val="26"/>
        </w:rPr>
      </w:pPr>
    </w:p>
    <w:p w:rsidR="0077679C" w:rsidRDefault="004A15AE" w:rsidP="000504F9">
      <w:pPr>
        <w:jc w:val="center"/>
        <w:rPr>
          <w:b/>
          <w:sz w:val="26"/>
          <w:szCs w:val="26"/>
        </w:rPr>
        <w:sectPr w:rsidR="0077679C" w:rsidSect="003E2064">
          <w:pgSz w:w="11906" w:h="16838" w:code="9"/>
          <w:pgMar w:top="719" w:right="567" w:bottom="1134" w:left="1134" w:header="709" w:footer="709" w:gutter="0"/>
          <w:cols w:space="708"/>
          <w:docGrid w:linePitch="360"/>
        </w:sectPr>
      </w:pPr>
      <w:r>
        <w:rPr>
          <w:b/>
          <w:noProof/>
          <w:sz w:val="26"/>
          <w:szCs w:val="26"/>
        </w:rPr>
        <w:drawing>
          <wp:inline distT="0" distB="0" distL="0" distR="0">
            <wp:extent cx="5061284" cy="3622743"/>
            <wp:effectExtent l="0" t="0" r="0" b="0"/>
            <wp:docPr id="1" name="Рисунок 1" descr="C:\Users\Пользователь\Downloads\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Пользователь\Downloads\9.png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65311" cy="3625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7679C" w:rsidRPr="00F63F98" w:rsidRDefault="0077679C" w:rsidP="0077679C">
      <w:pPr>
        <w:pStyle w:val="Default"/>
        <w:jc w:val="right"/>
      </w:pPr>
      <w:r w:rsidRPr="00F63F98">
        <w:lastRenderedPageBreak/>
        <w:t xml:space="preserve">Приложение № </w:t>
      </w:r>
      <w:r>
        <w:t>4</w:t>
      </w:r>
    </w:p>
    <w:p w:rsidR="0077679C" w:rsidRPr="00F63F98" w:rsidRDefault="00F42316" w:rsidP="0077679C">
      <w:pPr>
        <w:ind w:firstLine="284"/>
        <w:jc w:val="right"/>
        <w:rPr>
          <w:color w:val="000000"/>
        </w:rPr>
      </w:pPr>
      <w:r>
        <w:rPr>
          <w:color w:val="000000"/>
        </w:rPr>
        <w:t xml:space="preserve">к решению </w:t>
      </w:r>
      <w:r w:rsidR="0077679C" w:rsidRPr="00F63F98">
        <w:rPr>
          <w:color w:val="000000"/>
        </w:rPr>
        <w:t xml:space="preserve">Малоярославецкого </w:t>
      </w:r>
    </w:p>
    <w:p w:rsidR="0077679C" w:rsidRPr="00F63F98" w:rsidRDefault="00F42316" w:rsidP="0077679C">
      <w:pPr>
        <w:ind w:firstLine="284"/>
        <w:jc w:val="right"/>
        <w:rPr>
          <w:color w:val="000000"/>
        </w:rPr>
      </w:pPr>
      <w:r>
        <w:rPr>
          <w:color w:val="000000"/>
        </w:rPr>
        <w:t xml:space="preserve">Районного Собрания </w:t>
      </w:r>
      <w:r w:rsidR="0077679C" w:rsidRPr="00F63F98">
        <w:rPr>
          <w:color w:val="000000"/>
        </w:rPr>
        <w:t xml:space="preserve">депутатов  </w:t>
      </w:r>
    </w:p>
    <w:p w:rsidR="0077679C" w:rsidRPr="00F63F98" w:rsidRDefault="0077679C" w:rsidP="0077679C">
      <w:pPr>
        <w:ind w:firstLine="284"/>
        <w:jc w:val="right"/>
        <w:rPr>
          <w:color w:val="000000"/>
        </w:rPr>
      </w:pPr>
      <w:r w:rsidRPr="00F63F98">
        <w:rPr>
          <w:color w:val="000000"/>
        </w:rPr>
        <w:t xml:space="preserve">муниципального района </w:t>
      </w:r>
    </w:p>
    <w:p w:rsidR="0077679C" w:rsidRPr="00F63F98" w:rsidRDefault="0077679C" w:rsidP="0077679C">
      <w:pPr>
        <w:ind w:firstLine="284"/>
        <w:jc w:val="right"/>
        <w:rPr>
          <w:color w:val="000000"/>
        </w:rPr>
      </w:pPr>
      <w:r w:rsidRPr="00F63F98">
        <w:rPr>
          <w:color w:val="000000"/>
        </w:rPr>
        <w:t xml:space="preserve">«Малоярославецкий район» </w:t>
      </w:r>
    </w:p>
    <w:p w:rsidR="004A15AE" w:rsidRDefault="00F42316" w:rsidP="0077679C">
      <w:pPr>
        <w:jc w:val="right"/>
        <w:rPr>
          <w:b/>
          <w:sz w:val="26"/>
          <w:szCs w:val="26"/>
        </w:rPr>
      </w:pPr>
      <w:r>
        <w:t>от 25.12.2024 г. №</w:t>
      </w:r>
      <w:r w:rsidR="0035669F">
        <w:t xml:space="preserve"> 78</w:t>
      </w:r>
    </w:p>
    <w:p w:rsidR="0077679C" w:rsidRDefault="0077679C" w:rsidP="000504F9">
      <w:pPr>
        <w:jc w:val="center"/>
        <w:rPr>
          <w:b/>
          <w:sz w:val="26"/>
          <w:szCs w:val="26"/>
        </w:rPr>
      </w:pPr>
    </w:p>
    <w:p w:rsidR="0077679C" w:rsidRDefault="0077679C" w:rsidP="000504F9">
      <w:pPr>
        <w:jc w:val="center"/>
        <w:rPr>
          <w:b/>
          <w:sz w:val="26"/>
          <w:szCs w:val="26"/>
        </w:rPr>
      </w:pPr>
    </w:p>
    <w:p w:rsidR="0077679C" w:rsidRDefault="0077679C" w:rsidP="004F2021">
      <w:pPr>
        <w:ind w:firstLine="709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№1. </w:t>
      </w:r>
      <w:r w:rsidRPr="0077679C">
        <w:rPr>
          <w:b/>
          <w:sz w:val="26"/>
          <w:szCs w:val="26"/>
        </w:rPr>
        <w:t>Ерденевский ФАП</w:t>
      </w:r>
      <w:r>
        <w:rPr>
          <w:b/>
          <w:sz w:val="26"/>
          <w:szCs w:val="26"/>
        </w:rPr>
        <w:t>,</w:t>
      </w:r>
      <w:r w:rsidRPr="0077679C">
        <w:rPr>
          <w:b/>
          <w:sz w:val="26"/>
          <w:szCs w:val="26"/>
        </w:rPr>
        <w:t xml:space="preserve"> д. Ерденево, ул. Московская, з/у 2А</w:t>
      </w:r>
    </w:p>
    <w:p w:rsidR="0077679C" w:rsidRDefault="0077679C" w:rsidP="0077679C">
      <w:pPr>
        <w:rPr>
          <w:b/>
          <w:sz w:val="26"/>
          <w:szCs w:val="26"/>
        </w:rPr>
      </w:pPr>
    </w:p>
    <w:p w:rsidR="00AD52D6" w:rsidRDefault="0077679C" w:rsidP="000504F9">
      <w:pPr>
        <w:jc w:val="center"/>
        <w:rPr>
          <w:b/>
          <w:sz w:val="26"/>
          <w:szCs w:val="26"/>
        </w:rPr>
        <w:sectPr w:rsidR="00AD52D6" w:rsidSect="003E2064">
          <w:pgSz w:w="11906" w:h="16838" w:code="9"/>
          <w:pgMar w:top="719" w:right="567" w:bottom="1134" w:left="1134" w:header="709" w:footer="709" w:gutter="0"/>
          <w:cols w:space="708"/>
          <w:docGrid w:linePitch="360"/>
        </w:sectPr>
      </w:pPr>
      <w:r>
        <w:rPr>
          <w:b/>
          <w:noProof/>
          <w:sz w:val="26"/>
          <w:szCs w:val="26"/>
        </w:rPr>
        <w:drawing>
          <wp:inline distT="0" distB="0" distL="0" distR="0">
            <wp:extent cx="4984122" cy="3015916"/>
            <wp:effectExtent l="0" t="0" r="0" b="0"/>
            <wp:docPr id="2" name="Рисунок 2" descr="C:\Users\Пользователь\Downloads\1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Пользователь\Downloads\10.png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88222" cy="30183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D52D6" w:rsidRPr="00F63F98" w:rsidRDefault="00AD52D6" w:rsidP="00AD52D6">
      <w:pPr>
        <w:pStyle w:val="Default"/>
        <w:jc w:val="right"/>
      </w:pPr>
      <w:r w:rsidRPr="00F63F98">
        <w:lastRenderedPageBreak/>
        <w:t>Приложение №</w:t>
      </w:r>
      <w:r w:rsidR="007125FF">
        <w:t>5</w:t>
      </w:r>
    </w:p>
    <w:p w:rsidR="00AD52D6" w:rsidRPr="00F63F98" w:rsidRDefault="00F42316" w:rsidP="00AD52D6">
      <w:pPr>
        <w:ind w:firstLine="284"/>
        <w:jc w:val="right"/>
        <w:rPr>
          <w:color w:val="000000"/>
        </w:rPr>
      </w:pPr>
      <w:r>
        <w:rPr>
          <w:color w:val="000000"/>
        </w:rPr>
        <w:t xml:space="preserve">к решению </w:t>
      </w:r>
      <w:r w:rsidR="00AD52D6" w:rsidRPr="00F63F98">
        <w:rPr>
          <w:color w:val="000000"/>
        </w:rPr>
        <w:t xml:space="preserve">Малоярославецкого </w:t>
      </w:r>
    </w:p>
    <w:p w:rsidR="00AD52D6" w:rsidRPr="00F63F98" w:rsidRDefault="00F42316" w:rsidP="00AD52D6">
      <w:pPr>
        <w:ind w:firstLine="284"/>
        <w:jc w:val="right"/>
        <w:rPr>
          <w:color w:val="000000"/>
        </w:rPr>
      </w:pPr>
      <w:r>
        <w:rPr>
          <w:color w:val="000000"/>
        </w:rPr>
        <w:t xml:space="preserve">Районного Собрания </w:t>
      </w:r>
      <w:r w:rsidR="00AD52D6" w:rsidRPr="00F63F98">
        <w:rPr>
          <w:color w:val="000000"/>
        </w:rPr>
        <w:t xml:space="preserve">депутатов  </w:t>
      </w:r>
    </w:p>
    <w:p w:rsidR="00AD52D6" w:rsidRPr="00F63F98" w:rsidRDefault="00AD52D6" w:rsidP="00AD52D6">
      <w:pPr>
        <w:ind w:firstLine="284"/>
        <w:jc w:val="right"/>
        <w:rPr>
          <w:color w:val="000000"/>
        </w:rPr>
      </w:pPr>
      <w:r w:rsidRPr="00F63F98">
        <w:rPr>
          <w:color w:val="000000"/>
        </w:rPr>
        <w:t xml:space="preserve">муниципального района </w:t>
      </w:r>
    </w:p>
    <w:p w:rsidR="00AD52D6" w:rsidRPr="00F63F98" w:rsidRDefault="00AD52D6" w:rsidP="00AD52D6">
      <w:pPr>
        <w:ind w:firstLine="284"/>
        <w:jc w:val="right"/>
        <w:rPr>
          <w:color w:val="000000"/>
        </w:rPr>
      </w:pPr>
      <w:r w:rsidRPr="00F63F98">
        <w:rPr>
          <w:color w:val="000000"/>
        </w:rPr>
        <w:t xml:space="preserve">«Малоярославецкий район» </w:t>
      </w:r>
    </w:p>
    <w:p w:rsidR="0077679C" w:rsidRDefault="00F42316" w:rsidP="00AD52D6">
      <w:pPr>
        <w:jc w:val="right"/>
        <w:rPr>
          <w:b/>
          <w:sz w:val="26"/>
          <w:szCs w:val="26"/>
        </w:rPr>
      </w:pPr>
      <w:r>
        <w:t>от 25.12.2024 г. №</w:t>
      </w:r>
      <w:r w:rsidR="0035669F">
        <w:t xml:space="preserve"> 78</w:t>
      </w:r>
    </w:p>
    <w:p w:rsidR="00AD52D6" w:rsidRDefault="00AD52D6" w:rsidP="000504F9">
      <w:pPr>
        <w:jc w:val="center"/>
        <w:rPr>
          <w:b/>
          <w:sz w:val="26"/>
          <w:szCs w:val="26"/>
        </w:rPr>
      </w:pPr>
    </w:p>
    <w:p w:rsidR="00AD52D6" w:rsidRDefault="00AD52D6" w:rsidP="000504F9">
      <w:pPr>
        <w:jc w:val="center"/>
        <w:rPr>
          <w:b/>
          <w:sz w:val="26"/>
          <w:szCs w:val="26"/>
        </w:rPr>
      </w:pPr>
    </w:p>
    <w:p w:rsidR="007125FF" w:rsidRDefault="007125FF" w:rsidP="007125FF">
      <w:pPr>
        <w:ind w:firstLine="709"/>
        <w:rPr>
          <w:b/>
          <w:sz w:val="26"/>
          <w:szCs w:val="26"/>
        </w:rPr>
      </w:pPr>
      <w:r>
        <w:rPr>
          <w:b/>
          <w:sz w:val="26"/>
          <w:szCs w:val="26"/>
        </w:rPr>
        <w:t>№</w:t>
      </w:r>
      <w:r w:rsidRPr="007125FF">
        <w:rPr>
          <w:b/>
          <w:sz w:val="26"/>
          <w:szCs w:val="26"/>
        </w:rPr>
        <w:t>4</w:t>
      </w:r>
      <w:r>
        <w:rPr>
          <w:b/>
          <w:sz w:val="26"/>
          <w:szCs w:val="26"/>
        </w:rPr>
        <w:t xml:space="preserve">. </w:t>
      </w:r>
      <w:r w:rsidRPr="007125FF">
        <w:rPr>
          <w:b/>
          <w:sz w:val="26"/>
          <w:szCs w:val="26"/>
        </w:rPr>
        <w:t>Афанасовский ФАП</w:t>
      </w:r>
      <w:r>
        <w:rPr>
          <w:b/>
          <w:sz w:val="26"/>
          <w:szCs w:val="26"/>
        </w:rPr>
        <w:t xml:space="preserve">, </w:t>
      </w:r>
      <w:r w:rsidRPr="007125FF">
        <w:rPr>
          <w:b/>
          <w:sz w:val="26"/>
          <w:szCs w:val="26"/>
        </w:rPr>
        <w:t>д. Афанасово, ул. Мирная, стр. 5А</w:t>
      </w:r>
    </w:p>
    <w:p w:rsidR="007125FF" w:rsidRDefault="007125FF" w:rsidP="007125FF">
      <w:pPr>
        <w:ind w:firstLine="709"/>
        <w:rPr>
          <w:b/>
          <w:sz w:val="26"/>
          <w:szCs w:val="26"/>
        </w:rPr>
      </w:pPr>
    </w:p>
    <w:p w:rsidR="00AD52D6" w:rsidRDefault="00AD52D6" w:rsidP="000504F9">
      <w:pPr>
        <w:jc w:val="center"/>
        <w:rPr>
          <w:b/>
          <w:sz w:val="26"/>
          <w:szCs w:val="26"/>
        </w:rPr>
      </w:pPr>
      <w:r>
        <w:rPr>
          <w:b/>
          <w:noProof/>
          <w:sz w:val="26"/>
          <w:szCs w:val="26"/>
        </w:rPr>
        <w:drawing>
          <wp:inline distT="0" distB="0" distL="0" distR="0">
            <wp:extent cx="5081461" cy="3433010"/>
            <wp:effectExtent l="0" t="0" r="0" b="0"/>
            <wp:docPr id="11" name="Рисунок 11" descr="C:\Users\Пользователь\Downloads\1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Пользователь\Downloads\11.png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90642" cy="34392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274B4" w:rsidRDefault="00F274B4" w:rsidP="000504F9">
      <w:pPr>
        <w:jc w:val="center"/>
        <w:rPr>
          <w:b/>
          <w:sz w:val="26"/>
          <w:szCs w:val="26"/>
        </w:rPr>
        <w:sectPr w:rsidR="00F274B4" w:rsidSect="003E2064">
          <w:pgSz w:w="11906" w:h="16838" w:code="9"/>
          <w:pgMar w:top="719" w:right="567" w:bottom="1134" w:left="1134" w:header="709" w:footer="709" w:gutter="0"/>
          <w:cols w:space="708"/>
          <w:docGrid w:linePitch="360"/>
        </w:sectPr>
      </w:pPr>
    </w:p>
    <w:p w:rsidR="00F274B4" w:rsidRPr="00F63F98" w:rsidRDefault="00F274B4" w:rsidP="00F274B4">
      <w:pPr>
        <w:pStyle w:val="Default"/>
        <w:jc w:val="right"/>
      </w:pPr>
      <w:r w:rsidRPr="00F63F98">
        <w:lastRenderedPageBreak/>
        <w:t>Приложение №</w:t>
      </w:r>
      <w:r>
        <w:t>6</w:t>
      </w:r>
    </w:p>
    <w:p w:rsidR="00F274B4" w:rsidRPr="00F63F98" w:rsidRDefault="00F42316" w:rsidP="00F274B4">
      <w:pPr>
        <w:ind w:firstLine="284"/>
        <w:jc w:val="right"/>
        <w:rPr>
          <w:color w:val="000000"/>
        </w:rPr>
      </w:pPr>
      <w:r>
        <w:rPr>
          <w:color w:val="000000"/>
        </w:rPr>
        <w:t xml:space="preserve">к решению </w:t>
      </w:r>
      <w:r w:rsidR="00F274B4" w:rsidRPr="00F63F98">
        <w:rPr>
          <w:color w:val="000000"/>
        </w:rPr>
        <w:t xml:space="preserve">Малоярославецкого </w:t>
      </w:r>
    </w:p>
    <w:p w:rsidR="00F274B4" w:rsidRPr="00F63F98" w:rsidRDefault="00F42316" w:rsidP="00F274B4">
      <w:pPr>
        <w:ind w:firstLine="284"/>
        <w:jc w:val="right"/>
        <w:rPr>
          <w:color w:val="000000"/>
        </w:rPr>
      </w:pPr>
      <w:r>
        <w:rPr>
          <w:color w:val="000000"/>
        </w:rPr>
        <w:t xml:space="preserve">Районного Собрания </w:t>
      </w:r>
      <w:r w:rsidR="00F274B4" w:rsidRPr="00F63F98">
        <w:rPr>
          <w:color w:val="000000"/>
        </w:rPr>
        <w:t xml:space="preserve">депутатов  </w:t>
      </w:r>
    </w:p>
    <w:p w:rsidR="00F274B4" w:rsidRPr="00F63F98" w:rsidRDefault="00F274B4" w:rsidP="00F274B4">
      <w:pPr>
        <w:ind w:firstLine="284"/>
        <w:jc w:val="right"/>
        <w:rPr>
          <w:color w:val="000000"/>
        </w:rPr>
      </w:pPr>
      <w:r w:rsidRPr="00F63F98">
        <w:rPr>
          <w:color w:val="000000"/>
        </w:rPr>
        <w:t xml:space="preserve">муниципального района </w:t>
      </w:r>
    </w:p>
    <w:p w:rsidR="00F274B4" w:rsidRPr="00F63F98" w:rsidRDefault="00F274B4" w:rsidP="00F274B4">
      <w:pPr>
        <w:ind w:firstLine="284"/>
        <w:jc w:val="right"/>
        <w:rPr>
          <w:color w:val="000000"/>
        </w:rPr>
      </w:pPr>
      <w:r w:rsidRPr="00F63F98">
        <w:rPr>
          <w:color w:val="000000"/>
        </w:rPr>
        <w:t xml:space="preserve">«Малоярославецкий район» </w:t>
      </w:r>
    </w:p>
    <w:p w:rsidR="00F274B4" w:rsidRDefault="00F42316" w:rsidP="00F274B4">
      <w:pPr>
        <w:jc w:val="right"/>
        <w:rPr>
          <w:b/>
          <w:sz w:val="26"/>
          <w:szCs w:val="26"/>
        </w:rPr>
      </w:pPr>
      <w:r>
        <w:t>от 25.12.2024 г. №</w:t>
      </w:r>
      <w:r w:rsidR="0035669F">
        <w:t xml:space="preserve"> 78</w:t>
      </w:r>
      <w:r>
        <w:t xml:space="preserve"> </w:t>
      </w:r>
    </w:p>
    <w:p w:rsidR="00F274B4" w:rsidRDefault="00F274B4" w:rsidP="000504F9">
      <w:pPr>
        <w:jc w:val="center"/>
        <w:rPr>
          <w:b/>
          <w:sz w:val="26"/>
          <w:szCs w:val="26"/>
        </w:rPr>
      </w:pPr>
    </w:p>
    <w:p w:rsidR="00F274B4" w:rsidRDefault="00F274B4" w:rsidP="000504F9">
      <w:pPr>
        <w:jc w:val="center"/>
        <w:rPr>
          <w:b/>
          <w:sz w:val="26"/>
          <w:szCs w:val="26"/>
        </w:rPr>
      </w:pPr>
    </w:p>
    <w:p w:rsidR="00326AE7" w:rsidRDefault="00F274B4" w:rsidP="00F274B4">
      <w:pPr>
        <w:ind w:firstLine="709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№3. </w:t>
      </w:r>
      <w:r w:rsidRPr="00F274B4">
        <w:rPr>
          <w:b/>
          <w:sz w:val="26"/>
          <w:szCs w:val="26"/>
        </w:rPr>
        <w:t>Неделинская врачебная амбулатория, с. Недельное, ул. Лысенко, д.2а</w:t>
      </w:r>
    </w:p>
    <w:p w:rsidR="00925BE7" w:rsidRDefault="00925BE7" w:rsidP="00F274B4">
      <w:pPr>
        <w:ind w:firstLine="709"/>
        <w:rPr>
          <w:b/>
          <w:sz w:val="26"/>
          <w:szCs w:val="26"/>
        </w:rPr>
      </w:pPr>
    </w:p>
    <w:p w:rsidR="00925BE7" w:rsidRDefault="00263D62" w:rsidP="004F2021">
      <w:pPr>
        <w:jc w:val="center"/>
        <w:rPr>
          <w:b/>
          <w:sz w:val="26"/>
          <w:szCs w:val="26"/>
        </w:rPr>
        <w:sectPr w:rsidR="00925BE7" w:rsidSect="003E2064">
          <w:pgSz w:w="11906" w:h="16838" w:code="9"/>
          <w:pgMar w:top="719" w:right="567" w:bottom="1134" w:left="1134" w:header="709" w:footer="709" w:gutter="0"/>
          <w:cols w:space="708"/>
          <w:docGrid w:linePitch="360"/>
        </w:sectPr>
      </w:pPr>
      <w:r>
        <w:rPr>
          <w:b/>
          <w:noProof/>
          <w:sz w:val="26"/>
          <w:szCs w:val="26"/>
        </w:rPr>
        <w:drawing>
          <wp:inline distT="0" distB="0" distL="0" distR="0">
            <wp:extent cx="4973053" cy="2620093"/>
            <wp:effectExtent l="0" t="0" r="0" b="0"/>
            <wp:docPr id="15" name="Рисунок 15" descr="C:\Users\Пользователь\Downloads\1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Пользователь\Downloads\14.png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80506" cy="2624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26AE7" w:rsidRPr="00F63F98" w:rsidRDefault="00326AE7" w:rsidP="00326AE7">
      <w:pPr>
        <w:pStyle w:val="Default"/>
        <w:jc w:val="right"/>
      </w:pPr>
      <w:r w:rsidRPr="00F63F98">
        <w:lastRenderedPageBreak/>
        <w:t>Приложение №</w:t>
      </w:r>
      <w:r>
        <w:t>7</w:t>
      </w:r>
    </w:p>
    <w:p w:rsidR="00326AE7" w:rsidRPr="00F63F98" w:rsidRDefault="00F42316" w:rsidP="00326AE7">
      <w:pPr>
        <w:ind w:firstLine="284"/>
        <w:jc w:val="right"/>
        <w:rPr>
          <w:color w:val="000000"/>
        </w:rPr>
      </w:pPr>
      <w:r>
        <w:rPr>
          <w:color w:val="000000"/>
        </w:rPr>
        <w:t xml:space="preserve">к решению </w:t>
      </w:r>
      <w:r w:rsidR="00326AE7" w:rsidRPr="00F63F98">
        <w:rPr>
          <w:color w:val="000000"/>
        </w:rPr>
        <w:t xml:space="preserve">Малоярославецкого </w:t>
      </w:r>
    </w:p>
    <w:p w:rsidR="00326AE7" w:rsidRPr="00F63F98" w:rsidRDefault="00F42316" w:rsidP="00326AE7">
      <w:pPr>
        <w:ind w:firstLine="284"/>
        <w:jc w:val="right"/>
        <w:rPr>
          <w:color w:val="000000"/>
        </w:rPr>
      </w:pPr>
      <w:r>
        <w:rPr>
          <w:color w:val="000000"/>
        </w:rPr>
        <w:t>Районного Собрания</w:t>
      </w:r>
      <w:r w:rsidR="00326AE7" w:rsidRPr="00F63F98">
        <w:rPr>
          <w:color w:val="000000"/>
        </w:rPr>
        <w:t xml:space="preserve"> депутатов  </w:t>
      </w:r>
    </w:p>
    <w:p w:rsidR="00326AE7" w:rsidRPr="00F63F98" w:rsidRDefault="00326AE7" w:rsidP="00326AE7">
      <w:pPr>
        <w:ind w:firstLine="284"/>
        <w:jc w:val="right"/>
        <w:rPr>
          <w:color w:val="000000"/>
        </w:rPr>
      </w:pPr>
      <w:r w:rsidRPr="00F63F98">
        <w:rPr>
          <w:color w:val="000000"/>
        </w:rPr>
        <w:t xml:space="preserve">муниципального района </w:t>
      </w:r>
    </w:p>
    <w:p w:rsidR="00326AE7" w:rsidRPr="00F63F98" w:rsidRDefault="00326AE7" w:rsidP="00326AE7">
      <w:pPr>
        <w:ind w:firstLine="284"/>
        <w:jc w:val="right"/>
        <w:rPr>
          <w:color w:val="000000"/>
        </w:rPr>
      </w:pPr>
      <w:r w:rsidRPr="00F63F98">
        <w:rPr>
          <w:color w:val="000000"/>
        </w:rPr>
        <w:t xml:space="preserve">«Малоярославецкий район» </w:t>
      </w:r>
    </w:p>
    <w:p w:rsidR="00F274B4" w:rsidRDefault="00F42316" w:rsidP="00326AE7">
      <w:pPr>
        <w:ind w:firstLine="709"/>
        <w:jc w:val="right"/>
        <w:rPr>
          <w:b/>
          <w:sz w:val="26"/>
          <w:szCs w:val="26"/>
        </w:rPr>
      </w:pPr>
      <w:r>
        <w:t xml:space="preserve">от 25.12.2024 г. № </w:t>
      </w:r>
      <w:r w:rsidR="0035669F">
        <w:t>78</w:t>
      </w:r>
    </w:p>
    <w:p w:rsidR="00326AE7" w:rsidRDefault="00326AE7" w:rsidP="00F274B4">
      <w:pPr>
        <w:ind w:firstLine="709"/>
        <w:rPr>
          <w:b/>
          <w:sz w:val="26"/>
          <w:szCs w:val="26"/>
        </w:rPr>
      </w:pPr>
    </w:p>
    <w:p w:rsidR="00326AE7" w:rsidRDefault="00326AE7" w:rsidP="00F274B4">
      <w:pPr>
        <w:ind w:firstLine="709"/>
        <w:rPr>
          <w:b/>
          <w:sz w:val="26"/>
          <w:szCs w:val="26"/>
        </w:rPr>
      </w:pPr>
      <w:r>
        <w:rPr>
          <w:b/>
          <w:sz w:val="26"/>
          <w:szCs w:val="26"/>
        </w:rPr>
        <w:t>№</w:t>
      </w:r>
      <w:r w:rsidRPr="00326AE7">
        <w:rPr>
          <w:b/>
          <w:sz w:val="26"/>
          <w:szCs w:val="26"/>
        </w:rPr>
        <w:t>1</w:t>
      </w:r>
      <w:r>
        <w:rPr>
          <w:b/>
          <w:sz w:val="26"/>
          <w:szCs w:val="26"/>
        </w:rPr>
        <w:t xml:space="preserve">. </w:t>
      </w:r>
      <w:r w:rsidRPr="00326AE7">
        <w:rPr>
          <w:b/>
          <w:sz w:val="26"/>
          <w:szCs w:val="26"/>
        </w:rPr>
        <w:t>Прудковский ФАП</w:t>
      </w:r>
      <w:r>
        <w:rPr>
          <w:b/>
          <w:sz w:val="26"/>
          <w:szCs w:val="26"/>
        </w:rPr>
        <w:t>,</w:t>
      </w:r>
      <w:r w:rsidRPr="00326AE7">
        <w:rPr>
          <w:b/>
          <w:sz w:val="26"/>
          <w:szCs w:val="26"/>
        </w:rPr>
        <w:t xml:space="preserve"> д. Прудки, ул. Садовая, 24</w:t>
      </w:r>
    </w:p>
    <w:p w:rsidR="00326AE7" w:rsidRDefault="00326AE7" w:rsidP="00F274B4">
      <w:pPr>
        <w:ind w:firstLine="709"/>
        <w:rPr>
          <w:b/>
          <w:sz w:val="26"/>
          <w:szCs w:val="26"/>
        </w:rPr>
      </w:pPr>
    </w:p>
    <w:p w:rsidR="00326AE7" w:rsidRDefault="00326AE7" w:rsidP="004F2021">
      <w:pPr>
        <w:jc w:val="center"/>
        <w:rPr>
          <w:b/>
          <w:sz w:val="26"/>
          <w:szCs w:val="26"/>
        </w:rPr>
      </w:pPr>
      <w:r>
        <w:rPr>
          <w:b/>
          <w:noProof/>
          <w:sz w:val="26"/>
          <w:szCs w:val="26"/>
        </w:rPr>
        <w:drawing>
          <wp:inline distT="0" distB="0" distL="0" distR="0">
            <wp:extent cx="4989095" cy="3394684"/>
            <wp:effectExtent l="0" t="0" r="0" b="0"/>
            <wp:docPr id="12" name="Рисунок 12" descr="C:\Users\Пользователь\Downloads\1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Пользователь\Downloads\12.png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91813" cy="33965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15BA7" w:rsidRDefault="00B15BA7" w:rsidP="00326AE7">
      <w:pPr>
        <w:ind w:firstLine="709"/>
        <w:jc w:val="center"/>
        <w:rPr>
          <w:b/>
          <w:sz w:val="26"/>
          <w:szCs w:val="26"/>
        </w:rPr>
      </w:pPr>
    </w:p>
    <w:p w:rsidR="00B15BA7" w:rsidRDefault="00B15BA7" w:rsidP="00326AE7">
      <w:pPr>
        <w:ind w:firstLine="709"/>
        <w:jc w:val="center"/>
        <w:rPr>
          <w:b/>
          <w:sz w:val="26"/>
          <w:szCs w:val="26"/>
        </w:rPr>
        <w:sectPr w:rsidR="00B15BA7" w:rsidSect="003E2064">
          <w:pgSz w:w="11906" w:h="16838" w:code="9"/>
          <w:pgMar w:top="719" w:right="567" w:bottom="1134" w:left="1134" w:header="709" w:footer="709" w:gutter="0"/>
          <w:cols w:space="708"/>
          <w:docGrid w:linePitch="360"/>
        </w:sectPr>
      </w:pPr>
    </w:p>
    <w:p w:rsidR="00B15BA7" w:rsidRPr="00F63F98" w:rsidRDefault="00B15BA7" w:rsidP="00B15BA7">
      <w:pPr>
        <w:pStyle w:val="Default"/>
        <w:jc w:val="right"/>
      </w:pPr>
      <w:r w:rsidRPr="00F63F98">
        <w:lastRenderedPageBreak/>
        <w:t>Приложение №</w:t>
      </w:r>
      <w:r>
        <w:t>8</w:t>
      </w:r>
    </w:p>
    <w:p w:rsidR="00B15BA7" w:rsidRPr="00F63F98" w:rsidRDefault="00F42316" w:rsidP="00B15BA7">
      <w:pPr>
        <w:ind w:firstLine="284"/>
        <w:jc w:val="right"/>
        <w:rPr>
          <w:color w:val="000000"/>
        </w:rPr>
      </w:pPr>
      <w:r>
        <w:rPr>
          <w:color w:val="000000"/>
        </w:rPr>
        <w:t xml:space="preserve">к решению </w:t>
      </w:r>
      <w:r w:rsidR="00B15BA7" w:rsidRPr="00F63F98">
        <w:rPr>
          <w:color w:val="000000"/>
        </w:rPr>
        <w:t xml:space="preserve">Малоярославецкого </w:t>
      </w:r>
    </w:p>
    <w:p w:rsidR="00B15BA7" w:rsidRPr="00F63F98" w:rsidRDefault="00F42316" w:rsidP="00B15BA7">
      <w:pPr>
        <w:ind w:firstLine="284"/>
        <w:jc w:val="right"/>
        <w:rPr>
          <w:color w:val="000000"/>
        </w:rPr>
      </w:pPr>
      <w:r>
        <w:rPr>
          <w:color w:val="000000"/>
        </w:rPr>
        <w:t xml:space="preserve">Районного Собрания </w:t>
      </w:r>
      <w:r w:rsidR="00B15BA7" w:rsidRPr="00F63F98">
        <w:rPr>
          <w:color w:val="000000"/>
        </w:rPr>
        <w:t xml:space="preserve">депутатов  </w:t>
      </w:r>
    </w:p>
    <w:p w:rsidR="00B15BA7" w:rsidRPr="00F63F98" w:rsidRDefault="00B15BA7" w:rsidP="00B15BA7">
      <w:pPr>
        <w:ind w:firstLine="284"/>
        <w:jc w:val="right"/>
        <w:rPr>
          <w:color w:val="000000"/>
        </w:rPr>
      </w:pPr>
      <w:r w:rsidRPr="00F63F98">
        <w:rPr>
          <w:color w:val="000000"/>
        </w:rPr>
        <w:t xml:space="preserve">муниципального района </w:t>
      </w:r>
    </w:p>
    <w:p w:rsidR="00B15BA7" w:rsidRPr="00F63F98" w:rsidRDefault="00B15BA7" w:rsidP="00B15BA7">
      <w:pPr>
        <w:ind w:firstLine="284"/>
        <w:jc w:val="right"/>
        <w:rPr>
          <w:color w:val="000000"/>
        </w:rPr>
      </w:pPr>
      <w:r w:rsidRPr="00F63F98">
        <w:rPr>
          <w:color w:val="000000"/>
        </w:rPr>
        <w:t xml:space="preserve">«Малоярославецкий район» </w:t>
      </w:r>
    </w:p>
    <w:p w:rsidR="00B15BA7" w:rsidRDefault="00B15BA7" w:rsidP="00B15BA7">
      <w:pPr>
        <w:ind w:firstLine="709"/>
        <w:jc w:val="right"/>
      </w:pPr>
      <w:r>
        <w:t xml:space="preserve">от </w:t>
      </w:r>
      <w:r w:rsidR="00F42316">
        <w:t>25.12.2024 г. №</w:t>
      </w:r>
      <w:r w:rsidR="0035669F">
        <w:t xml:space="preserve"> 78</w:t>
      </w:r>
      <w:r w:rsidR="00F42316">
        <w:t xml:space="preserve"> </w:t>
      </w:r>
    </w:p>
    <w:p w:rsidR="00B15BA7" w:rsidRDefault="00B15BA7" w:rsidP="00B15BA7">
      <w:pPr>
        <w:ind w:firstLine="709"/>
        <w:jc w:val="right"/>
      </w:pPr>
    </w:p>
    <w:p w:rsidR="00570EB0" w:rsidRDefault="00570EB0" w:rsidP="00570EB0">
      <w:pPr>
        <w:ind w:firstLine="709"/>
        <w:jc w:val="both"/>
        <w:rPr>
          <w:b/>
        </w:rPr>
      </w:pPr>
    </w:p>
    <w:p w:rsidR="00570EB0" w:rsidRPr="00570EB0" w:rsidRDefault="00570EB0" w:rsidP="00570EB0">
      <w:pPr>
        <w:ind w:firstLine="709"/>
        <w:jc w:val="both"/>
        <w:rPr>
          <w:b/>
        </w:rPr>
      </w:pPr>
      <w:r>
        <w:rPr>
          <w:b/>
        </w:rPr>
        <w:t>№</w:t>
      </w:r>
      <w:r w:rsidRPr="00570EB0">
        <w:rPr>
          <w:b/>
        </w:rPr>
        <w:t>1</w:t>
      </w:r>
      <w:r>
        <w:rPr>
          <w:b/>
        </w:rPr>
        <w:t xml:space="preserve">. </w:t>
      </w:r>
      <w:r w:rsidRPr="00570EB0">
        <w:rPr>
          <w:b/>
        </w:rPr>
        <w:t>Рябцевский ФАП</w:t>
      </w:r>
      <w:r>
        <w:rPr>
          <w:b/>
        </w:rPr>
        <w:t>,</w:t>
      </w:r>
      <w:r w:rsidRPr="00570EB0">
        <w:rPr>
          <w:b/>
        </w:rPr>
        <w:t xml:space="preserve"> д. Рябцево, ул. Зеленая, 7/1</w:t>
      </w:r>
    </w:p>
    <w:p w:rsidR="00EC36A2" w:rsidRDefault="00EC36A2" w:rsidP="00570EB0">
      <w:pPr>
        <w:ind w:firstLine="709"/>
        <w:jc w:val="both"/>
        <w:rPr>
          <w:b/>
          <w:sz w:val="26"/>
          <w:szCs w:val="26"/>
        </w:rPr>
      </w:pPr>
    </w:p>
    <w:p w:rsidR="00EC36A2" w:rsidRPr="00570EB0" w:rsidRDefault="00EC36A2" w:rsidP="00EC36A2">
      <w:pPr>
        <w:jc w:val="center"/>
        <w:rPr>
          <w:b/>
          <w:sz w:val="26"/>
          <w:szCs w:val="26"/>
        </w:rPr>
        <w:sectPr w:rsidR="00EC36A2" w:rsidRPr="00570EB0" w:rsidSect="003E2064">
          <w:pgSz w:w="11906" w:h="16838" w:code="9"/>
          <w:pgMar w:top="719" w:right="567" w:bottom="1134" w:left="1134" w:header="709" w:footer="709" w:gutter="0"/>
          <w:cols w:space="708"/>
          <w:docGrid w:linePitch="360"/>
        </w:sectPr>
      </w:pPr>
      <w:r>
        <w:rPr>
          <w:b/>
          <w:noProof/>
          <w:sz w:val="26"/>
          <w:szCs w:val="26"/>
        </w:rPr>
        <w:drawing>
          <wp:inline distT="0" distB="0" distL="0" distR="0">
            <wp:extent cx="5101390" cy="3707475"/>
            <wp:effectExtent l="0" t="0" r="0" b="0"/>
            <wp:docPr id="13" name="Рисунок 13" descr="C:\Users\Пользователь\Downloads\1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Пользователь\Downloads\17.png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02358" cy="37081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15BA7" w:rsidRPr="00F63F98" w:rsidRDefault="00B15BA7" w:rsidP="00B15BA7">
      <w:pPr>
        <w:pStyle w:val="Default"/>
        <w:jc w:val="right"/>
      </w:pPr>
      <w:r w:rsidRPr="00F63F98">
        <w:lastRenderedPageBreak/>
        <w:t>Приложение №</w:t>
      </w:r>
      <w:r>
        <w:t>9</w:t>
      </w:r>
    </w:p>
    <w:p w:rsidR="00B15BA7" w:rsidRPr="00F63F98" w:rsidRDefault="00F42316" w:rsidP="00B15BA7">
      <w:pPr>
        <w:ind w:firstLine="284"/>
        <w:jc w:val="right"/>
        <w:rPr>
          <w:color w:val="000000"/>
        </w:rPr>
      </w:pPr>
      <w:r>
        <w:rPr>
          <w:color w:val="000000"/>
        </w:rPr>
        <w:t xml:space="preserve">к решению </w:t>
      </w:r>
      <w:r w:rsidR="00B15BA7" w:rsidRPr="00F63F98">
        <w:rPr>
          <w:color w:val="000000"/>
        </w:rPr>
        <w:t xml:space="preserve">Малоярославецкого </w:t>
      </w:r>
    </w:p>
    <w:p w:rsidR="00B15BA7" w:rsidRPr="00F63F98" w:rsidRDefault="00F42316" w:rsidP="00B15BA7">
      <w:pPr>
        <w:ind w:firstLine="284"/>
        <w:jc w:val="right"/>
        <w:rPr>
          <w:color w:val="000000"/>
        </w:rPr>
      </w:pPr>
      <w:r>
        <w:rPr>
          <w:color w:val="000000"/>
        </w:rPr>
        <w:t xml:space="preserve">Районного Собрания </w:t>
      </w:r>
      <w:r w:rsidR="00B15BA7" w:rsidRPr="00F63F98">
        <w:rPr>
          <w:color w:val="000000"/>
        </w:rPr>
        <w:t xml:space="preserve">депутатов  </w:t>
      </w:r>
    </w:p>
    <w:p w:rsidR="00B15BA7" w:rsidRPr="00F63F98" w:rsidRDefault="00B15BA7" w:rsidP="00B15BA7">
      <w:pPr>
        <w:ind w:firstLine="284"/>
        <w:jc w:val="right"/>
        <w:rPr>
          <w:color w:val="000000"/>
        </w:rPr>
      </w:pPr>
      <w:r w:rsidRPr="00F63F98">
        <w:rPr>
          <w:color w:val="000000"/>
        </w:rPr>
        <w:t xml:space="preserve">муниципального района </w:t>
      </w:r>
    </w:p>
    <w:p w:rsidR="00B15BA7" w:rsidRPr="00F63F98" w:rsidRDefault="00B15BA7" w:rsidP="00B15BA7">
      <w:pPr>
        <w:ind w:firstLine="284"/>
        <w:jc w:val="right"/>
        <w:rPr>
          <w:color w:val="000000"/>
        </w:rPr>
      </w:pPr>
      <w:r w:rsidRPr="00F63F98">
        <w:rPr>
          <w:color w:val="000000"/>
        </w:rPr>
        <w:t xml:space="preserve">«Малоярославецкий район» </w:t>
      </w:r>
    </w:p>
    <w:p w:rsidR="00B15BA7" w:rsidRDefault="00F42316" w:rsidP="00B15BA7">
      <w:pPr>
        <w:ind w:firstLine="709"/>
        <w:jc w:val="right"/>
      </w:pPr>
      <w:r>
        <w:t>от 25.12.2024 г. №</w:t>
      </w:r>
      <w:r w:rsidR="0035669F">
        <w:t xml:space="preserve"> 78</w:t>
      </w:r>
    </w:p>
    <w:p w:rsidR="00B15BA7" w:rsidRDefault="00B15BA7" w:rsidP="00B15BA7">
      <w:pPr>
        <w:ind w:firstLine="709"/>
        <w:jc w:val="right"/>
      </w:pPr>
    </w:p>
    <w:p w:rsidR="00B15BA7" w:rsidRDefault="00B15BA7" w:rsidP="00B15BA7">
      <w:pPr>
        <w:ind w:firstLine="709"/>
        <w:jc w:val="right"/>
        <w:rPr>
          <w:b/>
          <w:sz w:val="26"/>
          <w:szCs w:val="26"/>
        </w:rPr>
      </w:pPr>
    </w:p>
    <w:p w:rsidR="00B15BA7" w:rsidRDefault="00B15BA7" w:rsidP="00B15BA7">
      <w:pPr>
        <w:ind w:firstLine="709"/>
        <w:jc w:val="both"/>
        <w:rPr>
          <w:b/>
          <w:sz w:val="26"/>
          <w:szCs w:val="26"/>
        </w:rPr>
      </w:pPr>
      <w:r>
        <w:rPr>
          <w:b/>
          <w:sz w:val="26"/>
          <w:szCs w:val="26"/>
        </w:rPr>
        <w:t>№</w:t>
      </w:r>
      <w:r w:rsidRPr="00B15BA7">
        <w:rPr>
          <w:b/>
          <w:sz w:val="26"/>
          <w:szCs w:val="26"/>
        </w:rPr>
        <w:t>5</w:t>
      </w:r>
      <w:r>
        <w:rPr>
          <w:b/>
          <w:sz w:val="26"/>
          <w:szCs w:val="26"/>
        </w:rPr>
        <w:t xml:space="preserve">. </w:t>
      </w:r>
      <w:r w:rsidRPr="00B15BA7">
        <w:rPr>
          <w:b/>
          <w:sz w:val="26"/>
          <w:szCs w:val="26"/>
        </w:rPr>
        <w:t>Дуровский ФАП</w:t>
      </w:r>
      <w:r>
        <w:rPr>
          <w:b/>
          <w:sz w:val="26"/>
          <w:szCs w:val="26"/>
        </w:rPr>
        <w:t>,</w:t>
      </w:r>
      <w:r w:rsidR="00F42316">
        <w:rPr>
          <w:b/>
          <w:sz w:val="26"/>
          <w:szCs w:val="26"/>
        </w:rPr>
        <w:t xml:space="preserve">  </w:t>
      </w:r>
      <w:r w:rsidRPr="00B15BA7">
        <w:rPr>
          <w:b/>
          <w:sz w:val="26"/>
          <w:szCs w:val="26"/>
        </w:rPr>
        <w:t>д. Дурово, у</w:t>
      </w:r>
      <w:r>
        <w:rPr>
          <w:b/>
          <w:sz w:val="26"/>
          <w:szCs w:val="26"/>
        </w:rPr>
        <w:t>л. Новая, д.3А</w:t>
      </w:r>
    </w:p>
    <w:p w:rsidR="00263D62" w:rsidRDefault="00263D62" w:rsidP="00B15BA7">
      <w:pPr>
        <w:ind w:firstLine="709"/>
        <w:jc w:val="both"/>
        <w:rPr>
          <w:b/>
          <w:sz w:val="26"/>
          <w:szCs w:val="26"/>
        </w:rPr>
      </w:pPr>
    </w:p>
    <w:p w:rsidR="00263D62" w:rsidRPr="00F42316" w:rsidRDefault="00263D62" w:rsidP="004F2021">
      <w:pPr>
        <w:jc w:val="center"/>
        <w:rPr>
          <w:b/>
          <w:sz w:val="26"/>
          <w:szCs w:val="26"/>
        </w:rPr>
      </w:pPr>
      <w:r>
        <w:rPr>
          <w:b/>
          <w:noProof/>
          <w:sz w:val="26"/>
          <w:szCs w:val="26"/>
        </w:rPr>
        <w:drawing>
          <wp:inline distT="0" distB="0" distL="0" distR="0">
            <wp:extent cx="5005137" cy="3292876"/>
            <wp:effectExtent l="0" t="0" r="0" b="0"/>
            <wp:docPr id="14" name="Рисунок 14" descr="C:\Users\Пользователь\Downloads\1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Пользователь\Downloads\15.png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15279" cy="32995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A7A28" w:rsidRPr="00F42316" w:rsidRDefault="004A7A28">
      <w:pPr>
        <w:rPr>
          <w:b/>
          <w:sz w:val="26"/>
          <w:szCs w:val="26"/>
        </w:rPr>
      </w:pPr>
    </w:p>
    <w:sectPr w:rsidR="004A7A28" w:rsidRPr="00F42316" w:rsidSect="003E2064">
      <w:pgSz w:w="11906" w:h="16838" w:code="9"/>
      <w:pgMar w:top="719" w:right="567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26067" w:rsidRDefault="00426067">
      <w:r>
        <w:separator/>
      </w:r>
    </w:p>
  </w:endnote>
  <w:endnote w:type="continuationSeparator" w:id="0">
    <w:p w:rsidR="00426067" w:rsidRDefault="004260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26067" w:rsidRDefault="00426067">
      <w:r>
        <w:separator/>
      </w:r>
    </w:p>
  </w:footnote>
  <w:footnote w:type="continuationSeparator" w:id="0">
    <w:p w:rsidR="00426067" w:rsidRDefault="0042606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C74407"/>
    <w:multiLevelType w:val="hybridMultilevel"/>
    <w:tmpl w:val="F3BABEE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23EF5308"/>
    <w:multiLevelType w:val="hybridMultilevel"/>
    <w:tmpl w:val="F7CAB4E4"/>
    <w:lvl w:ilvl="0" w:tplc="19C4F51C">
      <w:start w:val="1"/>
      <w:numFmt w:val="decimal"/>
      <w:lvlText w:val="%1."/>
      <w:lvlJc w:val="left"/>
      <w:pPr>
        <w:tabs>
          <w:tab w:val="num" w:pos="861"/>
        </w:tabs>
        <w:ind w:left="861" w:hanging="360"/>
      </w:pPr>
      <w:rPr>
        <w:b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81"/>
        </w:tabs>
        <w:ind w:left="1581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01"/>
        </w:tabs>
        <w:ind w:left="2301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21"/>
        </w:tabs>
        <w:ind w:left="3021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41"/>
        </w:tabs>
        <w:ind w:left="3741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461"/>
        </w:tabs>
        <w:ind w:left="4461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81"/>
        </w:tabs>
        <w:ind w:left="5181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01"/>
        </w:tabs>
        <w:ind w:left="5901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21"/>
        </w:tabs>
        <w:ind w:left="6621" w:hanging="180"/>
      </w:pPr>
    </w:lvl>
  </w:abstractNum>
  <w:abstractNum w:abstractNumId="2" w15:restartNumberingAfterBreak="0">
    <w:nsid w:val="25D81322"/>
    <w:multiLevelType w:val="hybridMultilevel"/>
    <w:tmpl w:val="7B74AEA0"/>
    <w:lvl w:ilvl="0" w:tplc="C58E7BEC">
      <w:start w:val="1"/>
      <w:numFmt w:val="decimal"/>
      <w:lvlText w:val="%1."/>
      <w:lvlJc w:val="left"/>
      <w:pPr>
        <w:tabs>
          <w:tab w:val="num" w:pos="1380"/>
        </w:tabs>
        <w:ind w:left="1380" w:hanging="8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3" w15:restartNumberingAfterBreak="0">
    <w:nsid w:val="51393462"/>
    <w:multiLevelType w:val="hybridMultilevel"/>
    <w:tmpl w:val="A5C2B57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51F85285"/>
    <w:multiLevelType w:val="hybridMultilevel"/>
    <w:tmpl w:val="2022119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7AB715BB"/>
    <w:multiLevelType w:val="hybridMultilevel"/>
    <w:tmpl w:val="68668B0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872" w:hanging="360"/>
      </w:pPr>
    </w:lvl>
    <w:lvl w:ilvl="2" w:tplc="0419001B" w:tentative="1">
      <w:start w:val="1"/>
      <w:numFmt w:val="lowerRoman"/>
      <w:lvlText w:val="%3."/>
      <w:lvlJc w:val="right"/>
      <w:pPr>
        <w:ind w:left="1592" w:hanging="180"/>
      </w:pPr>
    </w:lvl>
    <w:lvl w:ilvl="3" w:tplc="0419000F" w:tentative="1">
      <w:start w:val="1"/>
      <w:numFmt w:val="decimal"/>
      <w:lvlText w:val="%4."/>
      <w:lvlJc w:val="left"/>
      <w:pPr>
        <w:ind w:left="2312" w:hanging="360"/>
      </w:pPr>
    </w:lvl>
    <w:lvl w:ilvl="4" w:tplc="04190019" w:tentative="1">
      <w:start w:val="1"/>
      <w:numFmt w:val="lowerLetter"/>
      <w:lvlText w:val="%5."/>
      <w:lvlJc w:val="left"/>
      <w:pPr>
        <w:ind w:left="3032" w:hanging="360"/>
      </w:pPr>
    </w:lvl>
    <w:lvl w:ilvl="5" w:tplc="0419001B" w:tentative="1">
      <w:start w:val="1"/>
      <w:numFmt w:val="lowerRoman"/>
      <w:lvlText w:val="%6."/>
      <w:lvlJc w:val="right"/>
      <w:pPr>
        <w:ind w:left="3752" w:hanging="180"/>
      </w:pPr>
    </w:lvl>
    <w:lvl w:ilvl="6" w:tplc="0419000F" w:tentative="1">
      <w:start w:val="1"/>
      <w:numFmt w:val="decimal"/>
      <w:lvlText w:val="%7."/>
      <w:lvlJc w:val="left"/>
      <w:pPr>
        <w:ind w:left="4472" w:hanging="360"/>
      </w:pPr>
    </w:lvl>
    <w:lvl w:ilvl="7" w:tplc="04190019" w:tentative="1">
      <w:start w:val="1"/>
      <w:numFmt w:val="lowerLetter"/>
      <w:lvlText w:val="%8."/>
      <w:lvlJc w:val="left"/>
      <w:pPr>
        <w:ind w:left="5192" w:hanging="360"/>
      </w:pPr>
    </w:lvl>
    <w:lvl w:ilvl="8" w:tplc="0419001B" w:tentative="1">
      <w:start w:val="1"/>
      <w:numFmt w:val="lowerRoman"/>
      <w:lvlText w:val="%9."/>
      <w:lvlJc w:val="right"/>
      <w:pPr>
        <w:ind w:left="5912" w:hanging="180"/>
      </w:pPr>
    </w:lvl>
  </w:abstractNum>
  <w:num w:numId="1">
    <w:abstractNumId w:val="0"/>
  </w:num>
  <w:num w:numId="2">
    <w:abstractNumId w:val="4"/>
  </w:num>
  <w:num w:numId="3">
    <w:abstractNumId w:val="3"/>
  </w:num>
  <w:num w:numId="4">
    <w:abstractNumId w:val="1"/>
  </w:num>
  <w:num w:numId="5">
    <w:abstractNumId w:val="2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2507C1"/>
    <w:rsid w:val="000021E6"/>
    <w:rsid w:val="000039A0"/>
    <w:rsid w:val="000137B7"/>
    <w:rsid w:val="0001600D"/>
    <w:rsid w:val="0001798B"/>
    <w:rsid w:val="00020CAB"/>
    <w:rsid w:val="00021663"/>
    <w:rsid w:val="000235CD"/>
    <w:rsid w:val="00024D12"/>
    <w:rsid w:val="00026A31"/>
    <w:rsid w:val="000276B4"/>
    <w:rsid w:val="00032EE4"/>
    <w:rsid w:val="0003391A"/>
    <w:rsid w:val="00034E93"/>
    <w:rsid w:val="00035A57"/>
    <w:rsid w:val="00044BB7"/>
    <w:rsid w:val="000456E8"/>
    <w:rsid w:val="00046E06"/>
    <w:rsid w:val="00047393"/>
    <w:rsid w:val="000500C3"/>
    <w:rsid w:val="000504F9"/>
    <w:rsid w:val="000524E1"/>
    <w:rsid w:val="0005267B"/>
    <w:rsid w:val="00057176"/>
    <w:rsid w:val="00060B23"/>
    <w:rsid w:val="00060E1F"/>
    <w:rsid w:val="00061AB5"/>
    <w:rsid w:val="00062727"/>
    <w:rsid w:val="00067948"/>
    <w:rsid w:val="000720DB"/>
    <w:rsid w:val="00083D95"/>
    <w:rsid w:val="0008795F"/>
    <w:rsid w:val="00095B45"/>
    <w:rsid w:val="000A7658"/>
    <w:rsid w:val="000B0FB5"/>
    <w:rsid w:val="000B3C9F"/>
    <w:rsid w:val="000C098E"/>
    <w:rsid w:val="000D0EB6"/>
    <w:rsid w:val="000D3786"/>
    <w:rsid w:val="000D3FF6"/>
    <w:rsid w:val="000E1680"/>
    <w:rsid w:val="000E3A96"/>
    <w:rsid w:val="000E426F"/>
    <w:rsid w:val="000E79B8"/>
    <w:rsid w:val="000E7B75"/>
    <w:rsid w:val="000F22A2"/>
    <w:rsid w:val="000F4403"/>
    <w:rsid w:val="00103874"/>
    <w:rsid w:val="001075F1"/>
    <w:rsid w:val="00114B86"/>
    <w:rsid w:val="00114CB9"/>
    <w:rsid w:val="00146FED"/>
    <w:rsid w:val="0015095D"/>
    <w:rsid w:val="00151998"/>
    <w:rsid w:val="00157277"/>
    <w:rsid w:val="00161C76"/>
    <w:rsid w:val="00167AE1"/>
    <w:rsid w:val="00170DE2"/>
    <w:rsid w:val="00171757"/>
    <w:rsid w:val="00171BEB"/>
    <w:rsid w:val="001907A2"/>
    <w:rsid w:val="00192E5E"/>
    <w:rsid w:val="00193E72"/>
    <w:rsid w:val="001B3984"/>
    <w:rsid w:val="001B67E9"/>
    <w:rsid w:val="001B6F05"/>
    <w:rsid w:val="001C09D9"/>
    <w:rsid w:val="001C40B2"/>
    <w:rsid w:val="001D1540"/>
    <w:rsid w:val="001D1596"/>
    <w:rsid w:val="001D15A9"/>
    <w:rsid w:val="001D539D"/>
    <w:rsid w:val="001D650F"/>
    <w:rsid w:val="001E05A9"/>
    <w:rsid w:val="001E0F2E"/>
    <w:rsid w:val="001E2125"/>
    <w:rsid w:val="001E61E9"/>
    <w:rsid w:val="00201ABD"/>
    <w:rsid w:val="002020DC"/>
    <w:rsid w:val="0020319F"/>
    <w:rsid w:val="002053F6"/>
    <w:rsid w:val="00205964"/>
    <w:rsid w:val="00217509"/>
    <w:rsid w:val="002176C4"/>
    <w:rsid w:val="002265FD"/>
    <w:rsid w:val="00232CE2"/>
    <w:rsid w:val="00234E0B"/>
    <w:rsid w:val="00236547"/>
    <w:rsid w:val="00246939"/>
    <w:rsid w:val="002507C1"/>
    <w:rsid w:val="002544AB"/>
    <w:rsid w:val="002552A5"/>
    <w:rsid w:val="00262A0E"/>
    <w:rsid w:val="00263D62"/>
    <w:rsid w:val="0026419B"/>
    <w:rsid w:val="002905DD"/>
    <w:rsid w:val="002A1F38"/>
    <w:rsid w:val="002A4892"/>
    <w:rsid w:val="002B2E81"/>
    <w:rsid w:val="002B457D"/>
    <w:rsid w:val="002B4867"/>
    <w:rsid w:val="002C4503"/>
    <w:rsid w:val="002C4CB9"/>
    <w:rsid w:val="002E0C13"/>
    <w:rsid w:val="002E0CF2"/>
    <w:rsid w:val="002E23D6"/>
    <w:rsid w:val="002E39F3"/>
    <w:rsid w:val="002E4AAC"/>
    <w:rsid w:val="002F24FF"/>
    <w:rsid w:val="002F3B97"/>
    <w:rsid w:val="002F4EC4"/>
    <w:rsid w:val="0030032F"/>
    <w:rsid w:val="003013E1"/>
    <w:rsid w:val="00302A6D"/>
    <w:rsid w:val="0030381A"/>
    <w:rsid w:val="00307D1C"/>
    <w:rsid w:val="00307EF6"/>
    <w:rsid w:val="003110FE"/>
    <w:rsid w:val="0031195D"/>
    <w:rsid w:val="00313FC8"/>
    <w:rsid w:val="0032166C"/>
    <w:rsid w:val="00322407"/>
    <w:rsid w:val="00326AE7"/>
    <w:rsid w:val="00337EA0"/>
    <w:rsid w:val="00343FD3"/>
    <w:rsid w:val="00354AD2"/>
    <w:rsid w:val="0035669F"/>
    <w:rsid w:val="003628DA"/>
    <w:rsid w:val="00375ECA"/>
    <w:rsid w:val="00382D2A"/>
    <w:rsid w:val="0039271F"/>
    <w:rsid w:val="003975E3"/>
    <w:rsid w:val="003A57C7"/>
    <w:rsid w:val="003A6729"/>
    <w:rsid w:val="003A7109"/>
    <w:rsid w:val="003A758F"/>
    <w:rsid w:val="003C58B4"/>
    <w:rsid w:val="003D1907"/>
    <w:rsid w:val="003E2064"/>
    <w:rsid w:val="003E7093"/>
    <w:rsid w:val="003F2817"/>
    <w:rsid w:val="003F2C61"/>
    <w:rsid w:val="003F2DD0"/>
    <w:rsid w:val="003F42F8"/>
    <w:rsid w:val="003F440C"/>
    <w:rsid w:val="003F4974"/>
    <w:rsid w:val="00402FA2"/>
    <w:rsid w:val="00413E61"/>
    <w:rsid w:val="004154FE"/>
    <w:rsid w:val="00425996"/>
    <w:rsid w:val="00426067"/>
    <w:rsid w:val="00432BD8"/>
    <w:rsid w:val="004415D8"/>
    <w:rsid w:val="0044252C"/>
    <w:rsid w:val="00443DCE"/>
    <w:rsid w:val="00450BAB"/>
    <w:rsid w:val="0045119B"/>
    <w:rsid w:val="00451EEE"/>
    <w:rsid w:val="00464132"/>
    <w:rsid w:val="0046505F"/>
    <w:rsid w:val="00467C42"/>
    <w:rsid w:val="0047287F"/>
    <w:rsid w:val="00473392"/>
    <w:rsid w:val="004746A0"/>
    <w:rsid w:val="00475777"/>
    <w:rsid w:val="00490E87"/>
    <w:rsid w:val="004924C8"/>
    <w:rsid w:val="0049265A"/>
    <w:rsid w:val="004936BB"/>
    <w:rsid w:val="004A15AE"/>
    <w:rsid w:val="004A30C6"/>
    <w:rsid w:val="004A5361"/>
    <w:rsid w:val="004A72A4"/>
    <w:rsid w:val="004A7555"/>
    <w:rsid w:val="004A7A28"/>
    <w:rsid w:val="004B6965"/>
    <w:rsid w:val="004C1F5F"/>
    <w:rsid w:val="004C603B"/>
    <w:rsid w:val="004D0E8C"/>
    <w:rsid w:val="004D16EA"/>
    <w:rsid w:val="004D1881"/>
    <w:rsid w:val="004D61CC"/>
    <w:rsid w:val="004E10A2"/>
    <w:rsid w:val="004E1C79"/>
    <w:rsid w:val="004E6E8C"/>
    <w:rsid w:val="004F0E57"/>
    <w:rsid w:val="004F2021"/>
    <w:rsid w:val="004F2B3D"/>
    <w:rsid w:val="004F3561"/>
    <w:rsid w:val="004F5AA1"/>
    <w:rsid w:val="005026C6"/>
    <w:rsid w:val="00503E2C"/>
    <w:rsid w:val="0050440B"/>
    <w:rsid w:val="00510F65"/>
    <w:rsid w:val="00512ECE"/>
    <w:rsid w:val="00515CD7"/>
    <w:rsid w:val="00521DF6"/>
    <w:rsid w:val="00524D0F"/>
    <w:rsid w:val="00530134"/>
    <w:rsid w:val="00532147"/>
    <w:rsid w:val="0053483A"/>
    <w:rsid w:val="005353EE"/>
    <w:rsid w:val="005367ED"/>
    <w:rsid w:val="00541CE4"/>
    <w:rsid w:val="00541F58"/>
    <w:rsid w:val="00542A46"/>
    <w:rsid w:val="00544DDC"/>
    <w:rsid w:val="00552B22"/>
    <w:rsid w:val="00561564"/>
    <w:rsid w:val="00562A8E"/>
    <w:rsid w:val="00567EEE"/>
    <w:rsid w:val="00570236"/>
    <w:rsid w:val="00570EB0"/>
    <w:rsid w:val="005902C6"/>
    <w:rsid w:val="0059092B"/>
    <w:rsid w:val="0059278A"/>
    <w:rsid w:val="0059308C"/>
    <w:rsid w:val="005940D5"/>
    <w:rsid w:val="00594727"/>
    <w:rsid w:val="00596749"/>
    <w:rsid w:val="005A084F"/>
    <w:rsid w:val="005A0CEF"/>
    <w:rsid w:val="005A7D56"/>
    <w:rsid w:val="005B7E2A"/>
    <w:rsid w:val="005C4E91"/>
    <w:rsid w:val="005D5657"/>
    <w:rsid w:val="005E0368"/>
    <w:rsid w:val="005E47BD"/>
    <w:rsid w:val="005E54D1"/>
    <w:rsid w:val="005E592E"/>
    <w:rsid w:val="005F4D50"/>
    <w:rsid w:val="006038C6"/>
    <w:rsid w:val="006174D8"/>
    <w:rsid w:val="00622223"/>
    <w:rsid w:val="00625EEB"/>
    <w:rsid w:val="006268EF"/>
    <w:rsid w:val="00632F6E"/>
    <w:rsid w:val="006405CE"/>
    <w:rsid w:val="0064243A"/>
    <w:rsid w:val="00645E89"/>
    <w:rsid w:val="00660670"/>
    <w:rsid w:val="006636B3"/>
    <w:rsid w:val="00664E35"/>
    <w:rsid w:val="006719CE"/>
    <w:rsid w:val="0068001C"/>
    <w:rsid w:val="00690DEC"/>
    <w:rsid w:val="00692941"/>
    <w:rsid w:val="00695DF8"/>
    <w:rsid w:val="006A21AE"/>
    <w:rsid w:val="006A6787"/>
    <w:rsid w:val="006A6AEB"/>
    <w:rsid w:val="006B25FD"/>
    <w:rsid w:val="006B4D8F"/>
    <w:rsid w:val="006B6DC0"/>
    <w:rsid w:val="006C1C99"/>
    <w:rsid w:val="006C29E2"/>
    <w:rsid w:val="006D39FC"/>
    <w:rsid w:val="006D71CE"/>
    <w:rsid w:val="006E25BC"/>
    <w:rsid w:val="006E618F"/>
    <w:rsid w:val="006F032B"/>
    <w:rsid w:val="006F1D6A"/>
    <w:rsid w:val="006F3AC4"/>
    <w:rsid w:val="006F48C1"/>
    <w:rsid w:val="0070040D"/>
    <w:rsid w:val="00701ED4"/>
    <w:rsid w:val="007021EA"/>
    <w:rsid w:val="00704121"/>
    <w:rsid w:val="007102B9"/>
    <w:rsid w:val="0071118A"/>
    <w:rsid w:val="007125FF"/>
    <w:rsid w:val="00713F73"/>
    <w:rsid w:val="00722BF1"/>
    <w:rsid w:val="00732463"/>
    <w:rsid w:val="007341CD"/>
    <w:rsid w:val="007346D8"/>
    <w:rsid w:val="00741FD7"/>
    <w:rsid w:val="0074223B"/>
    <w:rsid w:val="00742A6D"/>
    <w:rsid w:val="00742D3D"/>
    <w:rsid w:val="0074779F"/>
    <w:rsid w:val="0075400A"/>
    <w:rsid w:val="0076195B"/>
    <w:rsid w:val="00766431"/>
    <w:rsid w:val="00767150"/>
    <w:rsid w:val="00771332"/>
    <w:rsid w:val="00774A39"/>
    <w:rsid w:val="0077679C"/>
    <w:rsid w:val="007854BF"/>
    <w:rsid w:val="00786186"/>
    <w:rsid w:val="00787CE1"/>
    <w:rsid w:val="00794080"/>
    <w:rsid w:val="007A2195"/>
    <w:rsid w:val="007B1BA3"/>
    <w:rsid w:val="007B1C8C"/>
    <w:rsid w:val="007B7D8F"/>
    <w:rsid w:val="007D2E9F"/>
    <w:rsid w:val="007E059C"/>
    <w:rsid w:val="007E2E65"/>
    <w:rsid w:val="007E52B6"/>
    <w:rsid w:val="007F46EC"/>
    <w:rsid w:val="008008E2"/>
    <w:rsid w:val="00806860"/>
    <w:rsid w:val="00806E26"/>
    <w:rsid w:val="008077BA"/>
    <w:rsid w:val="00815A25"/>
    <w:rsid w:val="00820E72"/>
    <w:rsid w:val="00822285"/>
    <w:rsid w:val="00823A5C"/>
    <w:rsid w:val="008253E0"/>
    <w:rsid w:val="00825DED"/>
    <w:rsid w:val="00826FE4"/>
    <w:rsid w:val="00831EF6"/>
    <w:rsid w:val="0083371B"/>
    <w:rsid w:val="00836AAF"/>
    <w:rsid w:val="00837862"/>
    <w:rsid w:val="00841C0B"/>
    <w:rsid w:val="008576AB"/>
    <w:rsid w:val="008677D7"/>
    <w:rsid w:val="00870B8F"/>
    <w:rsid w:val="00873100"/>
    <w:rsid w:val="00881A1C"/>
    <w:rsid w:val="0088650A"/>
    <w:rsid w:val="008870C2"/>
    <w:rsid w:val="00891043"/>
    <w:rsid w:val="0089157E"/>
    <w:rsid w:val="00896569"/>
    <w:rsid w:val="008A21ED"/>
    <w:rsid w:val="008B3BFC"/>
    <w:rsid w:val="008B5EAC"/>
    <w:rsid w:val="008B77D5"/>
    <w:rsid w:val="008D7179"/>
    <w:rsid w:val="008D79AC"/>
    <w:rsid w:val="008E054F"/>
    <w:rsid w:val="008E2649"/>
    <w:rsid w:val="008E32C7"/>
    <w:rsid w:val="008F645B"/>
    <w:rsid w:val="009000A5"/>
    <w:rsid w:val="00917C4A"/>
    <w:rsid w:val="00922056"/>
    <w:rsid w:val="0092296A"/>
    <w:rsid w:val="00923013"/>
    <w:rsid w:val="009250F1"/>
    <w:rsid w:val="00925BE7"/>
    <w:rsid w:val="009338C6"/>
    <w:rsid w:val="00936A46"/>
    <w:rsid w:val="00940C10"/>
    <w:rsid w:val="00946339"/>
    <w:rsid w:val="0095031C"/>
    <w:rsid w:val="00956E0D"/>
    <w:rsid w:val="009571EB"/>
    <w:rsid w:val="009604B8"/>
    <w:rsid w:val="00967893"/>
    <w:rsid w:val="00970946"/>
    <w:rsid w:val="00975D2A"/>
    <w:rsid w:val="009844DD"/>
    <w:rsid w:val="0098467C"/>
    <w:rsid w:val="00984CF7"/>
    <w:rsid w:val="00986AA2"/>
    <w:rsid w:val="009908D0"/>
    <w:rsid w:val="00995D11"/>
    <w:rsid w:val="0099757C"/>
    <w:rsid w:val="009A6ED3"/>
    <w:rsid w:val="009B18D7"/>
    <w:rsid w:val="009B3C82"/>
    <w:rsid w:val="009B74C6"/>
    <w:rsid w:val="009C1919"/>
    <w:rsid w:val="009C3B2B"/>
    <w:rsid w:val="009C6719"/>
    <w:rsid w:val="009D34AE"/>
    <w:rsid w:val="009F2F67"/>
    <w:rsid w:val="009F389D"/>
    <w:rsid w:val="009F5253"/>
    <w:rsid w:val="00A02AC0"/>
    <w:rsid w:val="00A02CB3"/>
    <w:rsid w:val="00A06027"/>
    <w:rsid w:val="00A126F8"/>
    <w:rsid w:val="00A15137"/>
    <w:rsid w:val="00A22E28"/>
    <w:rsid w:val="00A26DBA"/>
    <w:rsid w:val="00A27986"/>
    <w:rsid w:val="00A3093D"/>
    <w:rsid w:val="00A31A3D"/>
    <w:rsid w:val="00A3200B"/>
    <w:rsid w:val="00A35913"/>
    <w:rsid w:val="00A372E6"/>
    <w:rsid w:val="00A40D05"/>
    <w:rsid w:val="00A45078"/>
    <w:rsid w:val="00A472A9"/>
    <w:rsid w:val="00A51611"/>
    <w:rsid w:val="00A61659"/>
    <w:rsid w:val="00A649AD"/>
    <w:rsid w:val="00A6701E"/>
    <w:rsid w:val="00A72EDD"/>
    <w:rsid w:val="00A75EA6"/>
    <w:rsid w:val="00A83DC3"/>
    <w:rsid w:val="00A83E43"/>
    <w:rsid w:val="00A83E82"/>
    <w:rsid w:val="00A8546C"/>
    <w:rsid w:val="00A927B1"/>
    <w:rsid w:val="00A928FE"/>
    <w:rsid w:val="00AA2C2C"/>
    <w:rsid w:val="00AA3DA9"/>
    <w:rsid w:val="00AA6C18"/>
    <w:rsid w:val="00AB02F1"/>
    <w:rsid w:val="00AB07BC"/>
    <w:rsid w:val="00AB23EF"/>
    <w:rsid w:val="00AB5217"/>
    <w:rsid w:val="00AC2DAA"/>
    <w:rsid w:val="00AD214E"/>
    <w:rsid w:val="00AD4E10"/>
    <w:rsid w:val="00AD52D6"/>
    <w:rsid w:val="00AE323C"/>
    <w:rsid w:val="00AE4CE0"/>
    <w:rsid w:val="00AE63CF"/>
    <w:rsid w:val="00AE6BB7"/>
    <w:rsid w:val="00B0001F"/>
    <w:rsid w:val="00B0161A"/>
    <w:rsid w:val="00B15BA7"/>
    <w:rsid w:val="00B17398"/>
    <w:rsid w:val="00B23533"/>
    <w:rsid w:val="00B349EC"/>
    <w:rsid w:val="00B41931"/>
    <w:rsid w:val="00B433C6"/>
    <w:rsid w:val="00B46562"/>
    <w:rsid w:val="00B46D8E"/>
    <w:rsid w:val="00B47F39"/>
    <w:rsid w:val="00B548E7"/>
    <w:rsid w:val="00B60B19"/>
    <w:rsid w:val="00B64915"/>
    <w:rsid w:val="00B66A21"/>
    <w:rsid w:val="00B70705"/>
    <w:rsid w:val="00B70DB1"/>
    <w:rsid w:val="00B8432D"/>
    <w:rsid w:val="00B850DD"/>
    <w:rsid w:val="00B92794"/>
    <w:rsid w:val="00B92F23"/>
    <w:rsid w:val="00B95A29"/>
    <w:rsid w:val="00BA0BE3"/>
    <w:rsid w:val="00BA7E7F"/>
    <w:rsid w:val="00BB01DB"/>
    <w:rsid w:val="00BB0CC3"/>
    <w:rsid w:val="00BB2EA6"/>
    <w:rsid w:val="00BB3D02"/>
    <w:rsid w:val="00BC31E6"/>
    <w:rsid w:val="00BC3450"/>
    <w:rsid w:val="00BC4E43"/>
    <w:rsid w:val="00BD0A13"/>
    <w:rsid w:val="00BD40E5"/>
    <w:rsid w:val="00BD43E3"/>
    <w:rsid w:val="00BD4451"/>
    <w:rsid w:val="00BE2F72"/>
    <w:rsid w:val="00BE7C09"/>
    <w:rsid w:val="00BE7D8D"/>
    <w:rsid w:val="00BF12BF"/>
    <w:rsid w:val="00BF5AA7"/>
    <w:rsid w:val="00C049FC"/>
    <w:rsid w:val="00C13275"/>
    <w:rsid w:val="00C14016"/>
    <w:rsid w:val="00C175AB"/>
    <w:rsid w:val="00C17A5E"/>
    <w:rsid w:val="00C2092A"/>
    <w:rsid w:val="00C23954"/>
    <w:rsid w:val="00C32591"/>
    <w:rsid w:val="00C570E8"/>
    <w:rsid w:val="00C6032D"/>
    <w:rsid w:val="00C62FAC"/>
    <w:rsid w:val="00C7031B"/>
    <w:rsid w:val="00C708C7"/>
    <w:rsid w:val="00C70C26"/>
    <w:rsid w:val="00C759F4"/>
    <w:rsid w:val="00C77F8E"/>
    <w:rsid w:val="00C83D04"/>
    <w:rsid w:val="00C86D8B"/>
    <w:rsid w:val="00C90748"/>
    <w:rsid w:val="00C92BF7"/>
    <w:rsid w:val="00C96F5E"/>
    <w:rsid w:val="00CA1CC3"/>
    <w:rsid w:val="00CA2E86"/>
    <w:rsid w:val="00CB1E7D"/>
    <w:rsid w:val="00CB470F"/>
    <w:rsid w:val="00CB799B"/>
    <w:rsid w:val="00CC3B74"/>
    <w:rsid w:val="00CC41F7"/>
    <w:rsid w:val="00CC4651"/>
    <w:rsid w:val="00CC59F0"/>
    <w:rsid w:val="00CD069C"/>
    <w:rsid w:val="00CD3254"/>
    <w:rsid w:val="00D026BC"/>
    <w:rsid w:val="00D035D1"/>
    <w:rsid w:val="00D209DF"/>
    <w:rsid w:val="00D20E8D"/>
    <w:rsid w:val="00D21084"/>
    <w:rsid w:val="00D31A6B"/>
    <w:rsid w:val="00D42BEB"/>
    <w:rsid w:val="00D44580"/>
    <w:rsid w:val="00D472E4"/>
    <w:rsid w:val="00D63265"/>
    <w:rsid w:val="00D70667"/>
    <w:rsid w:val="00D82832"/>
    <w:rsid w:val="00D84D18"/>
    <w:rsid w:val="00D84F63"/>
    <w:rsid w:val="00D8720E"/>
    <w:rsid w:val="00D872B9"/>
    <w:rsid w:val="00D921DD"/>
    <w:rsid w:val="00D92C80"/>
    <w:rsid w:val="00D95170"/>
    <w:rsid w:val="00DB002F"/>
    <w:rsid w:val="00DB2D6E"/>
    <w:rsid w:val="00DB4784"/>
    <w:rsid w:val="00DB4E4A"/>
    <w:rsid w:val="00DB5F80"/>
    <w:rsid w:val="00DB65DD"/>
    <w:rsid w:val="00DC1C0C"/>
    <w:rsid w:val="00DC2244"/>
    <w:rsid w:val="00DC331E"/>
    <w:rsid w:val="00DC662A"/>
    <w:rsid w:val="00DC67D7"/>
    <w:rsid w:val="00DD4140"/>
    <w:rsid w:val="00DD5E58"/>
    <w:rsid w:val="00DE10A3"/>
    <w:rsid w:val="00DE459F"/>
    <w:rsid w:val="00DE797E"/>
    <w:rsid w:val="00DF15A3"/>
    <w:rsid w:val="00DF6609"/>
    <w:rsid w:val="00E00F52"/>
    <w:rsid w:val="00E05CBC"/>
    <w:rsid w:val="00E131DC"/>
    <w:rsid w:val="00E16173"/>
    <w:rsid w:val="00E16991"/>
    <w:rsid w:val="00E21FDF"/>
    <w:rsid w:val="00E22623"/>
    <w:rsid w:val="00E25AB6"/>
    <w:rsid w:val="00E30438"/>
    <w:rsid w:val="00E32E15"/>
    <w:rsid w:val="00E344FC"/>
    <w:rsid w:val="00E34B93"/>
    <w:rsid w:val="00E357A7"/>
    <w:rsid w:val="00E5634A"/>
    <w:rsid w:val="00E56B11"/>
    <w:rsid w:val="00E6025A"/>
    <w:rsid w:val="00E72AE3"/>
    <w:rsid w:val="00E737CB"/>
    <w:rsid w:val="00E73CCE"/>
    <w:rsid w:val="00E73F1D"/>
    <w:rsid w:val="00E75B3F"/>
    <w:rsid w:val="00E81874"/>
    <w:rsid w:val="00E81BAA"/>
    <w:rsid w:val="00E8563E"/>
    <w:rsid w:val="00E875CB"/>
    <w:rsid w:val="00E9036F"/>
    <w:rsid w:val="00EA2452"/>
    <w:rsid w:val="00EC01FC"/>
    <w:rsid w:val="00EC36A2"/>
    <w:rsid w:val="00EC38B4"/>
    <w:rsid w:val="00ED23EB"/>
    <w:rsid w:val="00EE0F74"/>
    <w:rsid w:val="00EF31D9"/>
    <w:rsid w:val="00EF5336"/>
    <w:rsid w:val="00EF55FC"/>
    <w:rsid w:val="00F03E0E"/>
    <w:rsid w:val="00F108A9"/>
    <w:rsid w:val="00F127E2"/>
    <w:rsid w:val="00F20FB4"/>
    <w:rsid w:val="00F2284A"/>
    <w:rsid w:val="00F22C00"/>
    <w:rsid w:val="00F23B13"/>
    <w:rsid w:val="00F270BD"/>
    <w:rsid w:val="00F274B4"/>
    <w:rsid w:val="00F37889"/>
    <w:rsid w:val="00F4122A"/>
    <w:rsid w:val="00F42316"/>
    <w:rsid w:val="00F4278A"/>
    <w:rsid w:val="00F5260B"/>
    <w:rsid w:val="00F62D92"/>
    <w:rsid w:val="00F63F98"/>
    <w:rsid w:val="00F70D05"/>
    <w:rsid w:val="00F7402C"/>
    <w:rsid w:val="00F76CC1"/>
    <w:rsid w:val="00F82191"/>
    <w:rsid w:val="00F828D0"/>
    <w:rsid w:val="00F872DD"/>
    <w:rsid w:val="00FA4549"/>
    <w:rsid w:val="00FA5180"/>
    <w:rsid w:val="00FA6F6E"/>
    <w:rsid w:val="00FA7E3B"/>
    <w:rsid w:val="00FB2B8E"/>
    <w:rsid w:val="00FC10D2"/>
    <w:rsid w:val="00FD090E"/>
    <w:rsid w:val="00FD2494"/>
    <w:rsid w:val="00FD2975"/>
    <w:rsid w:val="00FE0631"/>
    <w:rsid w:val="00FE15F4"/>
    <w:rsid w:val="00FE2C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8BF71FD"/>
  <w15:docId w15:val="{5FA0E8DA-8EC0-4F37-9518-583F19F05E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B74C6"/>
    <w:rPr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5A7D56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A928FE"/>
    <w:pPr>
      <w:jc w:val="center"/>
    </w:pPr>
    <w:rPr>
      <w:b/>
      <w:sz w:val="26"/>
      <w:szCs w:val="26"/>
    </w:rPr>
  </w:style>
  <w:style w:type="paragraph" w:styleId="a5">
    <w:name w:val="Body Text"/>
    <w:basedOn w:val="a"/>
    <w:rsid w:val="00A928FE"/>
    <w:pPr>
      <w:shd w:val="clear" w:color="auto" w:fill="FFFFFF"/>
      <w:autoSpaceDE w:val="0"/>
      <w:autoSpaceDN w:val="0"/>
      <w:adjustRightInd w:val="0"/>
      <w:jc w:val="both"/>
    </w:pPr>
    <w:rPr>
      <w:color w:val="313131"/>
      <w:sz w:val="28"/>
      <w:szCs w:val="28"/>
    </w:rPr>
  </w:style>
  <w:style w:type="paragraph" w:styleId="a6">
    <w:name w:val="Body Text Indent"/>
    <w:basedOn w:val="a"/>
    <w:rsid w:val="00A928FE"/>
    <w:pPr>
      <w:shd w:val="clear" w:color="auto" w:fill="FFFFFF"/>
      <w:autoSpaceDE w:val="0"/>
      <w:autoSpaceDN w:val="0"/>
      <w:adjustRightInd w:val="0"/>
      <w:ind w:firstLine="708"/>
      <w:jc w:val="both"/>
    </w:pPr>
    <w:rPr>
      <w:color w:val="313131"/>
      <w:sz w:val="26"/>
      <w:szCs w:val="26"/>
    </w:rPr>
  </w:style>
  <w:style w:type="paragraph" w:styleId="a7">
    <w:name w:val="Plain Text"/>
    <w:basedOn w:val="a"/>
    <w:link w:val="a8"/>
    <w:rsid w:val="00E05CBC"/>
    <w:rPr>
      <w:rFonts w:ascii="Courier New" w:hAnsi="Courier New"/>
      <w:sz w:val="20"/>
      <w:szCs w:val="20"/>
    </w:rPr>
  </w:style>
  <w:style w:type="paragraph" w:styleId="2">
    <w:name w:val="List 2"/>
    <w:basedOn w:val="a"/>
    <w:rsid w:val="00E05CBC"/>
    <w:pPr>
      <w:autoSpaceDE w:val="0"/>
      <w:autoSpaceDN w:val="0"/>
      <w:ind w:left="566" w:hanging="283"/>
    </w:pPr>
    <w:rPr>
      <w:sz w:val="28"/>
      <w:szCs w:val="28"/>
    </w:rPr>
  </w:style>
  <w:style w:type="paragraph" w:styleId="a9">
    <w:name w:val="Balloon Text"/>
    <w:basedOn w:val="a"/>
    <w:semiHidden/>
    <w:rsid w:val="00786186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link w:val="ConsPlusNormal0"/>
    <w:rsid w:val="006A6787"/>
    <w:pPr>
      <w:autoSpaceDE w:val="0"/>
      <w:autoSpaceDN w:val="0"/>
      <w:adjustRightInd w:val="0"/>
      <w:ind w:firstLine="720"/>
    </w:pPr>
    <w:rPr>
      <w:rFonts w:ascii="Arial" w:hAnsi="Arial" w:cs="Arial"/>
      <w:lang w:eastAsia="ru-RU"/>
    </w:rPr>
  </w:style>
  <w:style w:type="paragraph" w:customStyle="1" w:styleId="ConsPlusTitle">
    <w:name w:val="ConsPlusTitle"/>
    <w:rsid w:val="006A6787"/>
    <w:pPr>
      <w:autoSpaceDE w:val="0"/>
      <w:autoSpaceDN w:val="0"/>
      <w:adjustRightInd w:val="0"/>
    </w:pPr>
    <w:rPr>
      <w:rFonts w:ascii="Arial" w:hAnsi="Arial" w:cs="Arial"/>
      <w:b/>
      <w:bCs/>
      <w:lang w:eastAsia="ru-RU"/>
    </w:rPr>
  </w:style>
  <w:style w:type="character" w:styleId="aa">
    <w:name w:val="Hyperlink"/>
    <w:uiPriority w:val="99"/>
    <w:rsid w:val="0074223B"/>
    <w:rPr>
      <w:color w:val="0000FF"/>
      <w:u w:val="single"/>
    </w:rPr>
  </w:style>
  <w:style w:type="character" w:customStyle="1" w:styleId="ConsPlusNormal0">
    <w:name w:val="ConsPlusNormal Знак"/>
    <w:link w:val="ConsPlusNormal"/>
    <w:locked/>
    <w:rsid w:val="00831EF6"/>
    <w:rPr>
      <w:rFonts w:ascii="Arial" w:hAnsi="Arial" w:cs="Arial"/>
      <w:lang w:val="ru-RU" w:eastAsia="ru-RU" w:bidi="ar-SA"/>
    </w:rPr>
  </w:style>
  <w:style w:type="paragraph" w:customStyle="1" w:styleId="Default">
    <w:name w:val="Default"/>
    <w:rsid w:val="00146FED"/>
    <w:pPr>
      <w:autoSpaceDE w:val="0"/>
      <w:autoSpaceDN w:val="0"/>
      <w:adjustRightInd w:val="0"/>
    </w:pPr>
    <w:rPr>
      <w:color w:val="000000"/>
      <w:sz w:val="24"/>
      <w:szCs w:val="24"/>
      <w:lang w:eastAsia="ru-RU"/>
    </w:rPr>
  </w:style>
  <w:style w:type="character" w:customStyle="1" w:styleId="value">
    <w:name w:val="value"/>
    <w:rsid w:val="00825DED"/>
  </w:style>
  <w:style w:type="character" w:customStyle="1" w:styleId="adress1">
    <w:name w:val="adress1"/>
    <w:rsid w:val="00473392"/>
    <w:rPr>
      <w:b w:val="0"/>
      <w:bCs w:val="0"/>
      <w:sz w:val="23"/>
      <w:szCs w:val="23"/>
    </w:rPr>
  </w:style>
  <w:style w:type="character" w:customStyle="1" w:styleId="10">
    <w:name w:val="Заголовок 1 Знак"/>
    <w:link w:val="1"/>
    <w:rsid w:val="005A7D56"/>
    <w:rPr>
      <w:rFonts w:ascii="Cambria" w:eastAsia="Times New Roman" w:hAnsi="Cambria" w:cs="Times New Roman"/>
      <w:b/>
      <w:bCs/>
      <w:kern w:val="32"/>
      <w:sz w:val="32"/>
      <w:szCs w:val="32"/>
    </w:rPr>
  </w:style>
  <w:style w:type="table" w:styleId="ab">
    <w:name w:val="Table Grid"/>
    <w:basedOn w:val="a1"/>
    <w:rsid w:val="000524E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8">
    <w:name w:val="Текст Знак"/>
    <w:link w:val="a7"/>
    <w:rsid w:val="000524E1"/>
    <w:rPr>
      <w:rFonts w:ascii="Courier New" w:hAnsi="Courier New"/>
    </w:rPr>
  </w:style>
  <w:style w:type="character" w:customStyle="1" w:styleId="a4">
    <w:name w:val="Заголовок Знак"/>
    <w:link w:val="a3"/>
    <w:rsid w:val="00815A25"/>
    <w:rPr>
      <w:b/>
      <w:sz w:val="26"/>
      <w:szCs w:val="26"/>
    </w:rPr>
  </w:style>
  <w:style w:type="paragraph" w:styleId="ac">
    <w:name w:val="Subtitle"/>
    <w:basedOn w:val="a"/>
    <w:link w:val="ad"/>
    <w:qFormat/>
    <w:rsid w:val="00815A25"/>
    <w:pPr>
      <w:overflowPunct w:val="0"/>
      <w:autoSpaceDE w:val="0"/>
      <w:autoSpaceDN w:val="0"/>
      <w:adjustRightInd w:val="0"/>
      <w:jc w:val="center"/>
    </w:pPr>
    <w:rPr>
      <w:b/>
      <w:sz w:val="40"/>
      <w:szCs w:val="35"/>
    </w:rPr>
  </w:style>
  <w:style w:type="character" w:customStyle="1" w:styleId="ad">
    <w:name w:val="Подзаголовок Знак"/>
    <w:link w:val="ac"/>
    <w:rsid w:val="00815A25"/>
    <w:rPr>
      <w:b/>
      <w:sz w:val="40"/>
      <w:szCs w:val="3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35042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214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978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637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2.png"/><Relationship Id="rId18" Type="http://schemas.openxmlformats.org/officeDocument/2006/relationships/image" Target="media/image7.png"/><Relationship Id="rId26" Type="http://schemas.openxmlformats.org/officeDocument/2006/relationships/image" Target="media/image15.png"/><Relationship Id="rId3" Type="http://schemas.openxmlformats.org/officeDocument/2006/relationships/styles" Target="styles.xml"/><Relationship Id="rId21" Type="http://schemas.openxmlformats.org/officeDocument/2006/relationships/image" Target="media/image10.png"/><Relationship Id="rId7" Type="http://schemas.openxmlformats.org/officeDocument/2006/relationships/endnotes" Target="endnotes.xml"/><Relationship Id="rId12" Type="http://schemas.openxmlformats.org/officeDocument/2006/relationships/hyperlink" Target="https://login.consultant.ru/link/?req=doc&amp;base=LAW&amp;n=470336&amp;dst=100031" TargetMode="External"/><Relationship Id="rId17" Type="http://schemas.openxmlformats.org/officeDocument/2006/relationships/image" Target="media/image6.png"/><Relationship Id="rId25" Type="http://schemas.openxmlformats.org/officeDocument/2006/relationships/image" Target="media/image14.png"/><Relationship Id="rId2" Type="http://schemas.openxmlformats.org/officeDocument/2006/relationships/numbering" Target="numbering.xml"/><Relationship Id="rId16" Type="http://schemas.openxmlformats.org/officeDocument/2006/relationships/image" Target="media/image5.png"/><Relationship Id="rId20" Type="http://schemas.openxmlformats.org/officeDocument/2006/relationships/image" Target="media/image9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login.consultant.ru/link/?req=doc&amp;base=LAW&amp;n=486289&amp;dst=105335" TargetMode="External"/><Relationship Id="rId24" Type="http://schemas.openxmlformats.org/officeDocument/2006/relationships/image" Target="media/image13.png"/><Relationship Id="rId5" Type="http://schemas.openxmlformats.org/officeDocument/2006/relationships/webSettings" Target="webSettings.xml"/><Relationship Id="rId15" Type="http://schemas.openxmlformats.org/officeDocument/2006/relationships/image" Target="media/image4.png"/><Relationship Id="rId23" Type="http://schemas.openxmlformats.org/officeDocument/2006/relationships/image" Target="media/image12.png"/><Relationship Id="rId28" Type="http://schemas.openxmlformats.org/officeDocument/2006/relationships/theme" Target="theme/theme1.xml"/><Relationship Id="rId10" Type="http://schemas.openxmlformats.org/officeDocument/2006/relationships/hyperlink" Target="https://login.consultant.ru/link/?req=doc&amp;base=LAW&amp;n=486289&amp;dst=105333" TargetMode="External"/><Relationship Id="rId19" Type="http://schemas.openxmlformats.org/officeDocument/2006/relationships/image" Target="media/image8.png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5394DA15050671BCFA84C46E426C3372FA71A609E499EB56998167990CB68FB511A2038DEC09CFE7EE91814C0392D422B21D1D54BC61D095xDV0J" TargetMode="External"/><Relationship Id="rId14" Type="http://schemas.openxmlformats.org/officeDocument/2006/relationships/image" Target="media/image3.png"/><Relationship Id="rId22" Type="http://schemas.openxmlformats.org/officeDocument/2006/relationships/image" Target="media/image11.png"/><Relationship Id="rId27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orgotdel\Application%20Data\Microsoft\&#1064;&#1072;&#1073;&#1083;&#1086;&#1085;&#1099;\&#1041;&#1083;&#1072;&#1085;&#1082;%20&#1087;&#1086;&#1089;&#1090;&#1072;&#1085;&#1086;&#1074;&#1083;&#1077;&#1085;&#1080;&#1103;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01ACED4-ED4A-414D-BE7E-4D549EC260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</Template>
  <TotalTime>815</TotalTime>
  <Pages>19</Pages>
  <Words>3657</Words>
  <Characters>20850</Characters>
  <Application>Microsoft Office Word</Application>
  <DocSecurity>0</DocSecurity>
  <Lines>173</Lines>
  <Paragraphs>48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 Ф</vt:lpstr>
    </vt:vector>
  </TitlesOfParts>
  <Company>SPecialiST RePack</Company>
  <LinksUpToDate>false</LinksUpToDate>
  <CharactersWithSpaces>24459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 Ф</dc:title>
  <dc:subject/>
  <dc:creator>1</dc:creator>
  <cp:keywords/>
  <cp:lastModifiedBy>1</cp:lastModifiedBy>
  <cp:revision>59</cp:revision>
  <cp:lastPrinted>2024-12-02T05:46:00Z</cp:lastPrinted>
  <dcterms:created xsi:type="dcterms:W3CDTF">2020-11-01T21:45:00Z</dcterms:created>
  <dcterms:modified xsi:type="dcterms:W3CDTF">2024-12-18T09:23:00Z</dcterms:modified>
</cp:coreProperties>
</file>