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2526157</wp:posOffset>
            </wp:positionH>
            <wp:positionV relativeFrom="margin">
              <wp:posOffset>-369570</wp:posOffset>
            </wp:positionV>
            <wp:extent cx="689610" cy="1028700"/>
            <wp:effectExtent l="19050" t="0" r="0" b="0"/>
            <wp:wrapSquare wrapText="bothSides"/>
            <wp:docPr id="7" name="Рисунок 4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Pr="009E44F3" w:rsidRDefault="00E53317" w:rsidP="005462E8">
      <w:pPr>
        <w:pStyle w:val="a8"/>
        <w:jc w:val="left"/>
        <w:rPr>
          <w:rFonts w:ascii="Georgia" w:hAnsi="Georgia"/>
          <w:sz w:val="28"/>
          <w:szCs w:val="28"/>
        </w:rPr>
      </w:pPr>
    </w:p>
    <w:p w:rsidR="00E53317" w:rsidRDefault="00E53317" w:rsidP="00E53317">
      <w:pPr>
        <w:pStyle w:val="a8"/>
        <w:rPr>
          <w:rFonts w:ascii="Georgia" w:hAnsi="Georgia"/>
          <w:sz w:val="28"/>
          <w:szCs w:val="28"/>
        </w:rPr>
      </w:pPr>
      <w:r w:rsidRPr="009E44F3">
        <w:rPr>
          <w:rFonts w:ascii="Georgia" w:hAnsi="Georgia"/>
          <w:sz w:val="28"/>
          <w:szCs w:val="28"/>
        </w:rPr>
        <w:t>К А Л У Ж С К А Я   О Б Л А С Т Ь</w:t>
      </w:r>
    </w:p>
    <w:p w:rsidR="00E53317" w:rsidRPr="00F45E2B" w:rsidRDefault="00E53317" w:rsidP="00E53317">
      <w:pPr>
        <w:pStyle w:val="a8"/>
        <w:rPr>
          <w:rFonts w:ascii="Georgia" w:hAnsi="Georgia"/>
          <w:sz w:val="16"/>
          <w:szCs w:val="16"/>
        </w:rPr>
      </w:pP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ДУМА МАЛОЯРОСЛАВЕЦКОГО МУНИЦИПАЛЬНОГО ОКРУГА</w:t>
      </w:r>
      <w:r w:rsidRPr="009E44F3">
        <w:rPr>
          <w:rFonts w:ascii="Georgia" w:hAnsi="Georgia"/>
          <w:sz w:val="26"/>
          <w:szCs w:val="26"/>
        </w:rPr>
        <w:t xml:space="preserve"> </w:t>
      </w: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Pr="00C41E2A" w:rsidRDefault="00E53317" w:rsidP="00E53317">
      <w:pPr>
        <w:pStyle w:val="a8"/>
        <w:jc w:val="left"/>
        <w:rPr>
          <w:sz w:val="16"/>
          <w:szCs w:val="16"/>
        </w:rPr>
      </w:pPr>
    </w:p>
    <w:p w:rsidR="00E53317" w:rsidRDefault="00E53317" w:rsidP="00C41E2A">
      <w:pPr>
        <w:pStyle w:val="aa"/>
        <w:rPr>
          <w:sz w:val="16"/>
          <w:szCs w:val="16"/>
        </w:rPr>
      </w:pPr>
      <w:r>
        <w:t xml:space="preserve">Р Е Ш Е Н И Е </w:t>
      </w:r>
    </w:p>
    <w:p w:rsidR="00C41E2A" w:rsidRPr="00C41E2A" w:rsidRDefault="00C41E2A" w:rsidP="00C41E2A">
      <w:pPr>
        <w:pStyle w:val="aa"/>
        <w:rPr>
          <w:sz w:val="16"/>
          <w:szCs w:val="16"/>
        </w:rPr>
      </w:pPr>
    </w:p>
    <w:p w:rsidR="005462E8" w:rsidRDefault="005462E8" w:rsidP="005462E8">
      <w:pPr>
        <w:pBdr>
          <w:top w:val="thinThickMediumGap" w:sz="24" w:space="1" w:color="auto"/>
        </w:pBd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53317" w:rsidRDefault="00370F15" w:rsidP="005462E8">
      <w:pPr>
        <w:pBdr>
          <w:top w:val="thinThickMediumGap" w:sz="2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62E8">
        <w:rPr>
          <w:rFonts w:ascii="Times New Roman" w:hAnsi="Times New Roman" w:cs="Times New Roman"/>
          <w:sz w:val="26"/>
          <w:szCs w:val="26"/>
        </w:rPr>
        <w:t>О</w:t>
      </w:r>
      <w:r w:rsidR="00E53317" w:rsidRPr="005462E8">
        <w:rPr>
          <w:rFonts w:ascii="Times New Roman" w:hAnsi="Times New Roman" w:cs="Times New Roman"/>
          <w:sz w:val="26"/>
          <w:szCs w:val="26"/>
        </w:rPr>
        <w:t xml:space="preserve">т </w:t>
      </w:r>
      <w:r w:rsidR="005462E8" w:rsidRPr="005462E8">
        <w:rPr>
          <w:rFonts w:ascii="Times New Roman" w:hAnsi="Times New Roman" w:cs="Times New Roman"/>
          <w:sz w:val="26"/>
          <w:szCs w:val="26"/>
        </w:rPr>
        <w:t>26.08.</w:t>
      </w:r>
      <w:r w:rsidR="00D30A52" w:rsidRPr="005462E8">
        <w:rPr>
          <w:rFonts w:ascii="Times New Roman" w:hAnsi="Times New Roman" w:cs="Times New Roman"/>
          <w:sz w:val="26"/>
          <w:szCs w:val="26"/>
        </w:rPr>
        <w:t>2026</w:t>
      </w:r>
      <w:r w:rsidR="00E53317" w:rsidRPr="005462E8">
        <w:rPr>
          <w:rFonts w:ascii="Times New Roman" w:hAnsi="Times New Roman" w:cs="Times New Roman"/>
          <w:sz w:val="26"/>
          <w:szCs w:val="26"/>
        </w:rPr>
        <w:t xml:space="preserve"> г.</w:t>
      </w:r>
      <w:r w:rsidR="00E53317" w:rsidRPr="005462E8">
        <w:rPr>
          <w:rFonts w:ascii="Times New Roman" w:hAnsi="Times New Roman" w:cs="Times New Roman"/>
          <w:sz w:val="26"/>
          <w:szCs w:val="26"/>
        </w:rPr>
        <w:tab/>
      </w:r>
      <w:r w:rsidR="00E53317" w:rsidRPr="005462E8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5462E8" w:rsidRPr="005462E8">
        <w:rPr>
          <w:rFonts w:ascii="Times New Roman" w:hAnsi="Times New Roman" w:cs="Times New Roman"/>
          <w:sz w:val="26"/>
          <w:szCs w:val="26"/>
        </w:rPr>
        <w:t xml:space="preserve">   </w:t>
      </w:r>
      <w:r w:rsidR="00B15F0E" w:rsidRPr="005462E8">
        <w:rPr>
          <w:rFonts w:ascii="Times New Roman" w:hAnsi="Times New Roman" w:cs="Times New Roman"/>
          <w:sz w:val="26"/>
          <w:szCs w:val="26"/>
        </w:rPr>
        <w:t>г. Малоярославец</w:t>
      </w:r>
      <w:r w:rsidR="00E53317" w:rsidRPr="005462E8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5462E8" w:rsidRPr="005462E8">
        <w:rPr>
          <w:rFonts w:ascii="Times New Roman" w:hAnsi="Times New Roman" w:cs="Times New Roman"/>
          <w:sz w:val="26"/>
          <w:szCs w:val="26"/>
        </w:rPr>
        <w:t xml:space="preserve">    </w:t>
      </w:r>
      <w:r w:rsidR="00E53317" w:rsidRPr="005462E8">
        <w:rPr>
          <w:rFonts w:ascii="Times New Roman" w:hAnsi="Times New Roman" w:cs="Times New Roman"/>
          <w:sz w:val="26"/>
          <w:szCs w:val="26"/>
        </w:rPr>
        <w:t xml:space="preserve">№ </w:t>
      </w:r>
      <w:r w:rsidR="005462E8" w:rsidRPr="005462E8">
        <w:rPr>
          <w:rFonts w:ascii="Times New Roman" w:hAnsi="Times New Roman" w:cs="Times New Roman"/>
          <w:sz w:val="26"/>
          <w:szCs w:val="26"/>
        </w:rPr>
        <w:t>81</w:t>
      </w:r>
    </w:p>
    <w:p w:rsidR="005462E8" w:rsidRDefault="005462E8" w:rsidP="005462E8">
      <w:pPr>
        <w:pBdr>
          <w:top w:val="thinThickMediumGap" w:sz="2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62E8" w:rsidRPr="005462E8" w:rsidRDefault="005462E8" w:rsidP="005462E8">
      <w:pPr>
        <w:pBdr>
          <w:top w:val="thinThickMediumGap" w:sz="24" w:space="1" w:color="auto"/>
        </w:pBdr>
        <w:spacing w:after="0" w:line="240" w:lineRule="auto"/>
        <w:jc w:val="both"/>
        <w:rPr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</w:tblGrid>
      <w:tr w:rsidR="006C723D" w:rsidRPr="005462E8" w:rsidTr="005E7D8C">
        <w:tc>
          <w:tcPr>
            <w:tcW w:w="6062" w:type="dxa"/>
            <w:shd w:val="clear" w:color="auto" w:fill="auto"/>
          </w:tcPr>
          <w:p w:rsidR="00C41E2A" w:rsidRPr="005462E8" w:rsidRDefault="006C723D" w:rsidP="00C41E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62E8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986C34" w:rsidRPr="005462E8">
              <w:rPr>
                <w:rFonts w:ascii="Times New Roman" w:hAnsi="Times New Roman" w:cs="Times New Roman"/>
                <w:b/>
                <w:sz w:val="26"/>
                <w:szCs w:val="26"/>
              </w:rPr>
              <w:t>б утверждении</w:t>
            </w:r>
            <w:r w:rsidRPr="005462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86C34" w:rsidRPr="005462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Положения </w:t>
            </w:r>
            <w:r w:rsidR="008E47A8" w:rsidRPr="005462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</w:t>
            </w:r>
          </w:p>
          <w:p w:rsidR="005462E8" w:rsidRPr="005462E8" w:rsidRDefault="005462E8" w:rsidP="00C41E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</w:tbl>
    <w:p w:rsidR="006C723D" w:rsidRPr="005462E8" w:rsidRDefault="005E7D8C" w:rsidP="009C1234">
      <w:pPr>
        <w:pStyle w:val="a3"/>
        <w:spacing w:before="0" w:beforeAutospacing="0" w:line="288" w:lineRule="atLeast"/>
        <w:ind w:firstLine="567"/>
        <w:jc w:val="both"/>
        <w:rPr>
          <w:sz w:val="26"/>
          <w:szCs w:val="26"/>
        </w:rPr>
      </w:pPr>
      <w:r w:rsidRPr="005462E8">
        <w:rPr>
          <w:sz w:val="26"/>
          <w:szCs w:val="26"/>
        </w:rPr>
        <w:t>В соответствии с частью 7.1 статьи 8 Фед</w:t>
      </w:r>
      <w:r w:rsidR="005462E8" w:rsidRPr="005462E8">
        <w:rPr>
          <w:sz w:val="26"/>
          <w:szCs w:val="26"/>
        </w:rPr>
        <w:t>ерального закона от 25.12.2008 №</w:t>
      </w:r>
      <w:r w:rsidRPr="005462E8">
        <w:rPr>
          <w:sz w:val="26"/>
          <w:szCs w:val="26"/>
        </w:rPr>
        <w:t xml:space="preserve"> 273-ФЗ «О противодействии коррупции», постановлением Правительства Российской Федерации от </w:t>
      </w:r>
      <w:r w:rsidR="005462E8" w:rsidRPr="005462E8">
        <w:rPr>
          <w:sz w:val="26"/>
          <w:szCs w:val="26"/>
        </w:rPr>
        <w:t>13.03.2013 №</w:t>
      </w:r>
      <w:r w:rsidRPr="005462E8">
        <w:rPr>
          <w:sz w:val="26"/>
          <w:szCs w:val="26"/>
        </w:rPr>
        <w:t xml:space="preserve">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Уставом Малоярославецкого муниципального округа Калужской области,</w:t>
      </w:r>
      <w:r w:rsidR="006C723D" w:rsidRPr="005462E8">
        <w:rPr>
          <w:bCs/>
          <w:sz w:val="26"/>
          <w:szCs w:val="26"/>
        </w:rPr>
        <w:t xml:space="preserve"> </w:t>
      </w:r>
      <w:bookmarkStart w:id="0" w:name="Par1"/>
      <w:bookmarkEnd w:id="0"/>
    </w:p>
    <w:p w:rsidR="005462E8" w:rsidRPr="005462E8" w:rsidRDefault="006C723D" w:rsidP="005462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62E8">
        <w:rPr>
          <w:rFonts w:ascii="Times New Roman" w:hAnsi="Times New Roman" w:cs="Times New Roman"/>
          <w:b/>
          <w:sz w:val="26"/>
          <w:szCs w:val="26"/>
        </w:rPr>
        <w:t>Дума Малоярославецкого муниципа</w:t>
      </w:r>
      <w:r w:rsidR="00C26C9B" w:rsidRPr="005462E8">
        <w:rPr>
          <w:rFonts w:ascii="Times New Roman" w:hAnsi="Times New Roman" w:cs="Times New Roman"/>
          <w:b/>
          <w:sz w:val="26"/>
          <w:szCs w:val="26"/>
        </w:rPr>
        <w:t>льного округа Калужской области</w:t>
      </w:r>
    </w:p>
    <w:p w:rsidR="006C723D" w:rsidRPr="005462E8" w:rsidRDefault="006C723D" w:rsidP="00DC04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pacing w:val="40"/>
          <w:sz w:val="26"/>
          <w:szCs w:val="26"/>
        </w:rPr>
      </w:pPr>
      <w:r w:rsidRPr="005462E8">
        <w:rPr>
          <w:rFonts w:ascii="Times New Roman" w:hAnsi="Times New Roman" w:cs="Times New Roman"/>
          <w:b/>
          <w:caps/>
          <w:spacing w:val="40"/>
          <w:sz w:val="26"/>
          <w:szCs w:val="26"/>
        </w:rPr>
        <w:t>решила:</w:t>
      </w:r>
    </w:p>
    <w:p w:rsidR="005462E8" w:rsidRPr="005462E8" w:rsidRDefault="005462E8" w:rsidP="00DC04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pacing w:val="40"/>
          <w:sz w:val="26"/>
          <w:szCs w:val="26"/>
        </w:rPr>
      </w:pPr>
    </w:p>
    <w:p w:rsidR="009C1234" w:rsidRPr="005462E8" w:rsidRDefault="005E7D8C" w:rsidP="005E7D8C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2E8">
        <w:rPr>
          <w:rFonts w:ascii="Times New Roman" w:hAnsi="Times New Roman" w:cs="Times New Roman"/>
          <w:sz w:val="26"/>
          <w:szCs w:val="26"/>
        </w:rPr>
        <w:t>Утвердить Положение о проверке достоверност</w:t>
      </w:r>
      <w:r w:rsidR="008E47A8" w:rsidRPr="005462E8">
        <w:rPr>
          <w:rFonts w:ascii="Times New Roman" w:hAnsi="Times New Roman" w:cs="Times New Roman"/>
          <w:sz w:val="26"/>
          <w:szCs w:val="26"/>
        </w:rPr>
        <w:t xml:space="preserve">и и полноты сведений о </w:t>
      </w:r>
      <w:r w:rsidR="005462E8">
        <w:rPr>
          <w:rFonts w:ascii="Times New Roman" w:hAnsi="Times New Roman" w:cs="Times New Roman"/>
          <w:sz w:val="26"/>
          <w:szCs w:val="26"/>
        </w:rPr>
        <w:t xml:space="preserve">доходах, </w:t>
      </w:r>
      <w:r w:rsidRPr="005462E8">
        <w:rPr>
          <w:rFonts w:ascii="Times New Roman" w:hAnsi="Times New Roman" w:cs="Times New Roman"/>
          <w:sz w:val="26"/>
          <w:szCs w:val="26"/>
        </w:rPr>
        <w:t>об имуществе и обязательствах имущественного характера, представляемых гражданами, претендующими на замещение должностей руководи</w:t>
      </w:r>
      <w:r w:rsidR="005462E8">
        <w:rPr>
          <w:rFonts w:ascii="Times New Roman" w:hAnsi="Times New Roman" w:cs="Times New Roman"/>
          <w:sz w:val="26"/>
          <w:szCs w:val="26"/>
        </w:rPr>
        <w:t xml:space="preserve">телей муниципальных учреждений, </w:t>
      </w:r>
      <w:r w:rsidRPr="005462E8">
        <w:rPr>
          <w:rFonts w:ascii="Times New Roman" w:hAnsi="Times New Roman" w:cs="Times New Roman"/>
          <w:sz w:val="26"/>
          <w:szCs w:val="26"/>
        </w:rPr>
        <w:t>и лицами, замещающи</w:t>
      </w:r>
      <w:r w:rsidR="005462E8" w:rsidRPr="005462E8">
        <w:rPr>
          <w:rFonts w:ascii="Times New Roman" w:hAnsi="Times New Roman" w:cs="Times New Roman"/>
          <w:sz w:val="26"/>
          <w:szCs w:val="26"/>
        </w:rPr>
        <w:t xml:space="preserve">ми эти должности (приложение). </w:t>
      </w:r>
    </w:p>
    <w:p w:rsidR="00C524DA" w:rsidRPr="005462E8" w:rsidRDefault="00C524DA" w:rsidP="005E7D8C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2E8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5462E8" w:rsidRPr="005462E8" w:rsidRDefault="005462E8" w:rsidP="005462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268"/>
        <w:gridCol w:w="2977"/>
        <w:gridCol w:w="142"/>
      </w:tblGrid>
      <w:tr w:rsidR="001E4D5E" w:rsidRPr="005462E8" w:rsidTr="005462E8">
        <w:trPr>
          <w:trHeight w:val="254"/>
        </w:trPr>
        <w:tc>
          <w:tcPr>
            <w:tcW w:w="6487" w:type="dxa"/>
            <w:gridSpan w:val="2"/>
          </w:tcPr>
          <w:p w:rsidR="001E4D5E" w:rsidRPr="005462E8" w:rsidRDefault="001E4D5E" w:rsidP="001E4D5E">
            <w:pPr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462E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Глава Малоярославецкого</w:t>
            </w:r>
          </w:p>
        </w:tc>
        <w:tc>
          <w:tcPr>
            <w:tcW w:w="3119" w:type="dxa"/>
            <w:gridSpan w:val="2"/>
          </w:tcPr>
          <w:p w:rsidR="001E4D5E" w:rsidRPr="005462E8" w:rsidRDefault="001E4D5E" w:rsidP="001E4D5E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E4D5E" w:rsidRPr="005462E8" w:rsidTr="005462E8">
        <w:trPr>
          <w:trHeight w:val="253"/>
        </w:trPr>
        <w:tc>
          <w:tcPr>
            <w:tcW w:w="6487" w:type="dxa"/>
            <w:gridSpan w:val="2"/>
          </w:tcPr>
          <w:p w:rsidR="001E4D5E" w:rsidRPr="005462E8" w:rsidRDefault="001E4D5E" w:rsidP="001E4D5E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462E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муниципального округа</w:t>
            </w:r>
          </w:p>
        </w:tc>
        <w:tc>
          <w:tcPr>
            <w:tcW w:w="3119" w:type="dxa"/>
            <w:gridSpan w:val="2"/>
          </w:tcPr>
          <w:p w:rsidR="001E4D5E" w:rsidRPr="005462E8" w:rsidRDefault="001E4D5E" w:rsidP="001E4D5E">
            <w:pPr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E4D5E" w:rsidRPr="005462E8" w:rsidTr="005462E8">
        <w:trPr>
          <w:trHeight w:val="253"/>
        </w:trPr>
        <w:tc>
          <w:tcPr>
            <w:tcW w:w="6487" w:type="dxa"/>
            <w:gridSpan w:val="2"/>
          </w:tcPr>
          <w:p w:rsidR="001E4D5E" w:rsidRPr="005462E8" w:rsidRDefault="001E4D5E" w:rsidP="001E4D5E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462E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Калужской области</w:t>
            </w:r>
          </w:p>
        </w:tc>
        <w:tc>
          <w:tcPr>
            <w:tcW w:w="3119" w:type="dxa"/>
            <w:gridSpan w:val="2"/>
          </w:tcPr>
          <w:p w:rsidR="001E4D5E" w:rsidRPr="005462E8" w:rsidRDefault="001E4D5E" w:rsidP="001E4D5E">
            <w:pPr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462E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В.В. Парфёнов</w:t>
            </w:r>
          </w:p>
        </w:tc>
      </w:tr>
      <w:tr w:rsidR="005E7D8C" w:rsidRPr="00E21855" w:rsidTr="005462E8">
        <w:trPr>
          <w:gridBefore w:val="1"/>
          <w:gridAfter w:val="1"/>
          <w:wBefore w:w="4219" w:type="dxa"/>
          <w:wAfter w:w="142" w:type="dxa"/>
        </w:trPr>
        <w:tc>
          <w:tcPr>
            <w:tcW w:w="5245" w:type="dxa"/>
            <w:gridSpan w:val="2"/>
          </w:tcPr>
          <w:p w:rsidR="005462E8" w:rsidRPr="005462E8" w:rsidRDefault="005462E8" w:rsidP="005462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  <w:p w:rsidR="005462E8" w:rsidRPr="005462E8" w:rsidRDefault="005462E8" w:rsidP="005462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E8">
              <w:rPr>
                <w:rFonts w:ascii="Times New Roman" w:hAnsi="Times New Roman" w:cs="Times New Roman"/>
                <w:sz w:val="24"/>
                <w:szCs w:val="24"/>
              </w:rPr>
              <w:t>к решению Думы Малоярославецкого</w:t>
            </w:r>
          </w:p>
          <w:p w:rsidR="005462E8" w:rsidRPr="005462E8" w:rsidRDefault="005462E8" w:rsidP="005462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E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5E7D8C" w:rsidRPr="005462E8" w:rsidRDefault="005E7D8C" w:rsidP="005462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E8">
              <w:rPr>
                <w:rFonts w:ascii="Times New Roman" w:hAnsi="Times New Roman" w:cs="Times New Roman"/>
                <w:sz w:val="24"/>
                <w:szCs w:val="24"/>
              </w:rPr>
              <w:t>Калужской области</w:t>
            </w:r>
          </w:p>
          <w:p w:rsidR="005E7D8C" w:rsidRPr="005462E8" w:rsidRDefault="005462E8" w:rsidP="005462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E8">
              <w:rPr>
                <w:rFonts w:ascii="Times New Roman" w:hAnsi="Times New Roman" w:cs="Times New Roman"/>
                <w:sz w:val="24"/>
                <w:szCs w:val="24"/>
              </w:rPr>
              <w:t>от 26.08.2026 № 81</w:t>
            </w:r>
          </w:p>
          <w:p w:rsidR="005462E8" w:rsidRPr="00E21855" w:rsidRDefault="005462E8" w:rsidP="005462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7D8C" w:rsidRDefault="005E7D8C" w:rsidP="005E7D8C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E7D8C">
        <w:rPr>
          <w:rFonts w:ascii="Times New Roman" w:eastAsia="Times New Roman" w:hAnsi="Times New Roman" w:cs="Times New Roman"/>
          <w:b/>
          <w:sz w:val="26"/>
          <w:szCs w:val="26"/>
        </w:rPr>
        <w:t xml:space="preserve">Положение </w:t>
      </w:r>
    </w:p>
    <w:p w:rsidR="008E47A8" w:rsidRDefault="008E47A8" w:rsidP="005E7D8C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E47A8">
        <w:rPr>
          <w:rFonts w:ascii="Times New Roman" w:eastAsia="Times New Roman" w:hAnsi="Times New Roman" w:cs="Times New Roman"/>
          <w:b/>
          <w:sz w:val="26"/>
          <w:szCs w:val="26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:rsidR="008E47A8" w:rsidRDefault="008E47A8" w:rsidP="005E7D8C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E7D8C" w:rsidRDefault="005E7D8C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7D8C">
        <w:rPr>
          <w:rFonts w:ascii="Times New Roman" w:eastAsia="Times New Roman" w:hAnsi="Times New Roman" w:cs="Times New Roman"/>
          <w:sz w:val="26"/>
          <w:szCs w:val="26"/>
        </w:rPr>
        <w:t>Настоящим Положением устанавливается порядок осуществления проверки:</w:t>
      </w:r>
    </w:p>
    <w:p w:rsidR="008E7950" w:rsidRPr="008E7950" w:rsidRDefault="008E7950" w:rsidP="008E7950">
      <w:pPr>
        <w:pStyle w:val="ac"/>
        <w:numPr>
          <w:ilvl w:val="0"/>
          <w:numId w:val="5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достоверности и полноты представленных гражданами, претендующими на замещение должностей руководителей муниципальных учреждений,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детей;</w:t>
      </w:r>
    </w:p>
    <w:p w:rsidR="005E7D8C" w:rsidRDefault="008E7950" w:rsidP="008E7950">
      <w:pPr>
        <w:pStyle w:val="ac"/>
        <w:numPr>
          <w:ilvl w:val="0"/>
          <w:numId w:val="5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достоверности и полноты сведений (в части, касающейся профилактики коррупционных правонарушений), представленных гражданами при назначении на должности руководителей муниципа</w:t>
      </w:r>
      <w:r w:rsidR="00620282">
        <w:rPr>
          <w:rFonts w:ascii="Times New Roman" w:eastAsia="Times New Roman" w:hAnsi="Times New Roman" w:cs="Times New Roman"/>
          <w:sz w:val="26"/>
          <w:szCs w:val="26"/>
        </w:rPr>
        <w:t>льных учреждений в соответствии</w:t>
      </w:r>
      <w:r w:rsidR="00620282">
        <w:rPr>
          <w:rFonts w:ascii="Times New Roman" w:eastAsia="Times New Roman" w:hAnsi="Times New Roman" w:cs="Times New Roman"/>
          <w:sz w:val="26"/>
          <w:szCs w:val="26"/>
        </w:rPr>
        <w:br/>
      </w:r>
      <w:r w:rsidRPr="008E7950">
        <w:rPr>
          <w:rFonts w:ascii="Times New Roman" w:eastAsia="Times New Roman" w:hAnsi="Times New Roman" w:cs="Times New Roman"/>
          <w:sz w:val="26"/>
          <w:szCs w:val="26"/>
        </w:rPr>
        <w:t>с нормативными правовыми актами Российской Федерации.</w:t>
      </w:r>
    </w:p>
    <w:p w:rsidR="005E7D8C" w:rsidRDefault="005E7D8C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7D8C">
        <w:rPr>
          <w:rFonts w:ascii="Times New Roman" w:eastAsia="Times New Roman" w:hAnsi="Times New Roman" w:cs="Times New Roman"/>
          <w:sz w:val="26"/>
          <w:szCs w:val="26"/>
        </w:rPr>
        <w:t>Пров</w:t>
      </w:r>
      <w:r>
        <w:rPr>
          <w:rFonts w:ascii="Times New Roman" w:eastAsia="Times New Roman" w:hAnsi="Times New Roman" w:cs="Times New Roman"/>
          <w:sz w:val="26"/>
          <w:szCs w:val="26"/>
        </w:rPr>
        <w:t>ерка осуществляется по решению Г</w:t>
      </w:r>
      <w:r w:rsidRPr="005E7D8C">
        <w:rPr>
          <w:rFonts w:ascii="Times New Roman" w:eastAsia="Times New Roman" w:hAnsi="Times New Roman" w:cs="Times New Roman"/>
          <w:sz w:val="26"/>
          <w:szCs w:val="26"/>
        </w:rPr>
        <w:t xml:space="preserve">лавы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Малоярославецкого </w:t>
      </w:r>
      <w:r w:rsidRPr="005E7D8C">
        <w:rPr>
          <w:rFonts w:ascii="Times New Roman" w:eastAsia="Times New Roman" w:hAnsi="Times New Roman" w:cs="Times New Roman"/>
          <w:sz w:val="26"/>
          <w:szCs w:val="26"/>
        </w:rPr>
        <w:t>муниципального округа Калужской области.</w:t>
      </w:r>
    </w:p>
    <w:p w:rsidR="008E7950" w:rsidRDefault="008E7950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 xml:space="preserve">Проверку осуществляет уполномоченный специалист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Малоярославецкого</w:t>
      </w:r>
      <w:r w:rsidRPr="008E7950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 (далее - уполномоченный).</w:t>
      </w:r>
    </w:p>
    <w:p w:rsidR="008E7950" w:rsidRDefault="008E7950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Основанием для осуществления проверки является информация, предоставленная в письменном виде в установленном порядке:</w:t>
      </w:r>
    </w:p>
    <w:p w:rsidR="008E7950" w:rsidRDefault="008E7950" w:rsidP="008E7950">
      <w:pPr>
        <w:pStyle w:val="ac"/>
        <w:numPr>
          <w:ilvl w:val="0"/>
          <w:numId w:val="6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8E7950" w:rsidRDefault="008E7950" w:rsidP="008E7950">
      <w:pPr>
        <w:pStyle w:val="ac"/>
        <w:numPr>
          <w:ilvl w:val="0"/>
          <w:numId w:val="6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постоянно действующими руководящи</w:t>
      </w:r>
      <w:r w:rsidR="00620282">
        <w:rPr>
          <w:rFonts w:ascii="Times New Roman" w:eastAsia="Times New Roman" w:hAnsi="Times New Roman" w:cs="Times New Roman"/>
          <w:sz w:val="26"/>
          <w:szCs w:val="26"/>
        </w:rPr>
        <w:t>ми органами политических партий</w:t>
      </w:r>
      <w:r w:rsidR="00620282">
        <w:rPr>
          <w:rFonts w:ascii="Times New Roman" w:eastAsia="Times New Roman" w:hAnsi="Times New Roman" w:cs="Times New Roman"/>
          <w:sz w:val="26"/>
          <w:szCs w:val="26"/>
        </w:rPr>
        <w:br/>
      </w:r>
      <w:r w:rsidRPr="008E7950">
        <w:rPr>
          <w:rFonts w:ascii="Times New Roman" w:eastAsia="Times New Roman" w:hAnsi="Times New Roman" w:cs="Times New Roman"/>
          <w:sz w:val="26"/>
          <w:szCs w:val="26"/>
        </w:rPr>
        <w:t>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8E7950" w:rsidRDefault="008E7950" w:rsidP="008E7950">
      <w:pPr>
        <w:pStyle w:val="ac"/>
        <w:numPr>
          <w:ilvl w:val="0"/>
          <w:numId w:val="6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Общественной палатой Калужской области;</w:t>
      </w:r>
    </w:p>
    <w:p w:rsidR="008E7950" w:rsidRPr="008E7950" w:rsidRDefault="008E7950" w:rsidP="008E7950">
      <w:pPr>
        <w:pStyle w:val="ac"/>
        <w:numPr>
          <w:ilvl w:val="0"/>
          <w:numId w:val="6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средствами массовой информации.</w:t>
      </w:r>
    </w:p>
    <w:p w:rsidR="008E7950" w:rsidRDefault="008E7950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Информация анонимного характера не может служить основанием для проверки.</w:t>
      </w:r>
    </w:p>
    <w:p w:rsidR="008E7950" w:rsidRDefault="008E7950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Проверка осуществляется в срок, не превышающий 60 дней со дня принятия решения о ее проведении. Срок проверки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может быть продлен до 90 дней Г</w:t>
      </w:r>
      <w:r w:rsidRPr="008E7950">
        <w:rPr>
          <w:rFonts w:ascii="Times New Roman" w:eastAsia="Times New Roman" w:hAnsi="Times New Roman" w:cs="Times New Roman"/>
          <w:sz w:val="26"/>
          <w:szCs w:val="26"/>
        </w:rPr>
        <w:t xml:space="preserve">лавой </w:t>
      </w:r>
      <w:r>
        <w:rPr>
          <w:rFonts w:ascii="Times New Roman" w:eastAsia="Times New Roman" w:hAnsi="Times New Roman" w:cs="Times New Roman"/>
          <w:sz w:val="26"/>
          <w:szCs w:val="26"/>
        </w:rPr>
        <w:t>Малоярославецкого</w:t>
      </w:r>
      <w:r w:rsidRPr="008E7950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области, принявшим решение о проведении проверки.</w:t>
      </w:r>
    </w:p>
    <w:p w:rsidR="008E7950" w:rsidRDefault="008E7950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При осуществлении проверки уполномоченный вправе:</w:t>
      </w:r>
    </w:p>
    <w:p w:rsidR="008E7950" w:rsidRDefault="008E7950" w:rsidP="008E7950">
      <w:pPr>
        <w:pStyle w:val="ac"/>
        <w:numPr>
          <w:ilvl w:val="0"/>
          <w:numId w:val="8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проводить беседу с гражданином, претендующим на замещение должности руководителя муниципального учреждения, а также с лицом, замещающим должность руководителя муниципального учреждения;</w:t>
      </w:r>
    </w:p>
    <w:p w:rsidR="008E7950" w:rsidRDefault="008E7950" w:rsidP="008E7950">
      <w:pPr>
        <w:pStyle w:val="ac"/>
        <w:numPr>
          <w:ilvl w:val="0"/>
          <w:numId w:val="8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</w:t>
      </w:r>
      <w:r w:rsidRPr="008E7950">
        <w:rPr>
          <w:rFonts w:ascii="Times New Roman" w:eastAsia="Times New Roman" w:hAnsi="Times New Roman" w:cs="Times New Roman"/>
          <w:sz w:val="26"/>
          <w:szCs w:val="26"/>
        </w:rPr>
        <w:t xml:space="preserve">изучать представленные гражданином, претендующим на замещение должности руководителя муниципального учреждения, а также лицом, замещающим должность руководителя муниципального </w:t>
      </w:r>
      <w:r w:rsidR="00556CD3">
        <w:rPr>
          <w:rFonts w:ascii="Times New Roman" w:eastAsia="Times New Roman" w:hAnsi="Times New Roman" w:cs="Times New Roman"/>
          <w:sz w:val="26"/>
          <w:szCs w:val="26"/>
        </w:rPr>
        <w:t xml:space="preserve">учреждения, сведения о доходах, </w:t>
      </w:r>
      <w:r w:rsidRPr="008E7950">
        <w:rPr>
          <w:rFonts w:ascii="Times New Roman" w:eastAsia="Times New Roman" w:hAnsi="Times New Roman" w:cs="Times New Roman"/>
          <w:sz w:val="26"/>
          <w:szCs w:val="26"/>
        </w:rPr>
        <w:t>об имуществе и обязательствах имущественного характера и дополнительные материалы;</w:t>
      </w:r>
    </w:p>
    <w:p w:rsidR="008E7950" w:rsidRDefault="008E7950" w:rsidP="008E7950">
      <w:pPr>
        <w:pStyle w:val="ac"/>
        <w:numPr>
          <w:ilvl w:val="0"/>
          <w:numId w:val="8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получать от гражданина, претендующего на замещение должности руководителя 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8E7950" w:rsidRDefault="008E7950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eastAsia="Times New Roman" w:hAnsi="Times New Roman" w:cs="Times New Roman"/>
          <w:sz w:val="26"/>
          <w:szCs w:val="26"/>
        </w:rPr>
        <w:t>Малоярославецкого</w:t>
      </w:r>
      <w:r w:rsidRPr="008E7950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 обеспечивает:</w:t>
      </w:r>
    </w:p>
    <w:p w:rsidR="008E7950" w:rsidRDefault="008E7950" w:rsidP="008E7950">
      <w:pPr>
        <w:pStyle w:val="ac"/>
        <w:numPr>
          <w:ilvl w:val="0"/>
          <w:numId w:val="7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уведомление в письменной форме лица, замещающего должность руководителя муниципального учреждения, о начале в отношении него проверки - в течение 2 рабочих дней со дня принятия решения о начале проверки;</w:t>
      </w:r>
    </w:p>
    <w:p w:rsidR="008E7950" w:rsidRDefault="008E7950" w:rsidP="008E7950">
      <w:pPr>
        <w:pStyle w:val="ac"/>
        <w:numPr>
          <w:ilvl w:val="0"/>
          <w:numId w:val="7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7950">
        <w:rPr>
          <w:rFonts w:ascii="Times New Roman" w:eastAsia="Times New Roman" w:hAnsi="Times New Roman" w:cs="Times New Roman"/>
          <w:sz w:val="26"/>
          <w:szCs w:val="26"/>
        </w:rPr>
        <w:t>информирование лица, замещающего должность руководителя муниципального учреждения, в случае его обращения о том, какие представляемые им сведения, указанные в пункте 1 настоящего Положения,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8E7950" w:rsidRDefault="00BC3705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окончании проверки Г</w:t>
      </w:r>
      <w:r w:rsidR="008E7950" w:rsidRPr="008E7950">
        <w:rPr>
          <w:rFonts w:ascii="Times New Roman" w:eastAsia="Times New Roman" w:hAnsi="Times New Roman" w:cs="Times New Roman"/>
          <w:sz w:val="26"/>
          <w:szCs w:val="26"/>
        </w:rPr>
        <w:t xml:space="preserve">лава </w:t>
      </w:r>
      <w:r w:rsidR="008E7950">
        <w:rPr>
          <w:rFonts w:ascii="Times New Roman" w:eastAsia="Times New Roman" w:hAnsi="Times New Roman" w:cs="Times New Roman"/>
          <w:sz w:val="26"/>
          <w:szCs w:val="26"/>
        </w:rPr>
        <w:t>Малоярославецкого</w:t>
      </w:r>
      <w:r w:rsidR="008E7950" w:rsidRPr="008E7950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 </w:t>
      </w:r>
      <w:proofErr w:type="spellStart"/>
      <w:r w:rsidR="008E7950">
        <w:rPr>
          <w:rFonts w:ascii="Times New Roman" w:eastAsia="Times New Roman" w:hAnsi="Times New Roman" w:cs="Times New Roman"/>
          <w:sz w:val="26"/>
          <w:szCs w:val="26"/>
        </w:rPr>
        <w:t>о</w:t>
      </w:r>
      <w:r w:rsidR="008E7950" w:rsidRPr="008E7950">
        <w:rPr>
          <w:rFonts w:ascii="Times New Roman" w:eastAsia="Times New Roman" w:hAnsi="Times New Roman" w:cs="Times New Roman"/>
          <w:sz w:val="26"/>
          <w:szCs w:val="26"/>
        </w:rPr>
        <w:t>знакамливает</w:t>
      </w:r>
      <w:proofErr w:type="spellEnd"/>
      <w:r w:rsidR="008E7950" w:rsidRPr="008E7950">
        <w:rPr>
          <w:rFonts w:ascii="Times New Roman" w:eastAsia="Times New Roman" w:hAnsi="Times New Roman" w:cs="Times New Roman"/>
          <w:sz w:val="26"/>
          <w:szCs w:val="26"/>
        </w:rPr>
        <w:t xml:space="preserve"> лицо, замещающее должность руководителя муниципального учреждения, с результатами проверки.</w:t>
      </w:r>
    </w:p>
    <w:p w:rsidR="008E7950" w:rsidRDefault="00B51218" w:rsidP="008E7950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51218">
        <w:rPr>
          <w:rFonts w:ascii="Times New Roman" w:eastAsia="Times New Roman" w:hAnsi="Times New Roman" w:cs="Times New Roman"/>
          <w:sz w:val="26"/>
          <w:szCs w:val="26"/>
        </w:rPr>
        <w:t>Лицо, замещающее должность руководителя муниципального учреждения, вправе:</w:t>
      </w:r>
    </w:p>
    <w:p w:rsidR="00B51218" w:rsidRDefault="00B51218" w:rsidP="00B51218">
      <w:pPr>
        <w:pStyle w:val="ac"/>
        <w:numPr>
          <w:ilvl w:val="0"/>
          <w:numId w:val="9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51218">
        <w:rPr>
          <w:rFonts w:ascii="Times New Roman" w:eastAsia="Times New Roman" w:hAnsi="Times New Roman" w:cs="Times New Roman"/>
          <w:sz w:val="26"/>
          <w:szCs w:val="26"/>
        </w:rPr>
        <w:t>давать пояснения в письменной форме в ходе проверки, а также по результатам проверки;</w:t>
      </w:r>
    </w:p>
    <w:p w:rsidR="00B51218" w:rsidRPr="00B51218" w:rsidRDefault="00B51218" w:rsidP="00B51218">
      <w:pPr>
        <w:pStyle w:val="ac"/>
        <w:numPr>
          <w:ilvl w:val="0"/>
          <w:numId w:val="9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B51218">
        <w:rPr>
          <w:rFonts w:ascii="Times New Roman" w:eastAsia="Times New Roman" w:hAnsi="Times New Roman" w:cs="Times New Roman"/>
          <w:sz w:val="26"/>
          <w:szCs w:val="26"/>
        </w:rPr>
        <w:t>редставлять дополнительные материалы и давать по ним пояснения в письменной форме.</w:t>
      </w:r>
    </w:p>
    <w:p w:rsidR="008E7950" w:rsidRDefault="00BC3705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результатам проверки Г</w:t>
      </w:r>
      <w:r w:rsidR="00B51218" w:rsidRPr="00B51218">
        <w:rPr>
          <w:rFonts w:ascii="Times New Roman" w:eastAsia="Times New Roman" w:hAnsi="Times New Roman" w:cs="Times New Roman"/>
          <w:sz w:val="26"/>
          <w:szCs w:val="26"/>
        </w:rPr>
        <w:t xml:space="preserve">лава </w:t>
      </w:r>
      <w:r w:rsidR="00B51218">
        <w:rPr>
          <w:rFonts w:ascii="Times New Roman" w:eastAsia="Times New Roman" w:hAnsi="Times New Roman" w:cs="Times New Roman"/>
          <w:sz w:val="26"/>
          <w:szCs w:val="26"/>
        </w:rPr>
        <w:t>Малоярославецкого</w:t>
      </w:r>
      <w:r w:rsidR="00B51218" w:rsidRPr="00B5121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 принимает одно из следующих решений:</w:t>
      </w:r>
    </w:p>
    <w:p w:rsidR="00B51218" w:rsidRPr="00B51218" w:rsidRDefault="00B51218" w:rsidP="00B51218">
      <w:pPr>
        <w:pStyle w:val="s1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назначить</w:t>
      </w:r>
      <w:r w:rsidRPr="00B51218">
        <w:rPr>
          <w:sz w:val="26"/>
          <w:szCs w:val="26"/>
        </w:rPr>
        <w:t xml:space="preserve">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:rsidR="00B51218" w:rsidRPr="00B51218" w:rsidRDefault="00B51218" w:rsidP="00B51218">
      <w:pPr>
        <w:pStyle w:val="s1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B51218">
        <w:rPr>
          <w:sz w:val="26"/>
          <w:szCs w:val="26"/>
        </w:rPr>
        <w:t>отказ</w:t>
      </w:r>
      <w:r>
        <w:rPr>
          <w:sz w:val="26"/>
          <w:szCs w:val="26"/>
        </w:rPr>
        <w:t>ать</w:t>
      </w:r>
      <w:r w:rsidRPr="00B51218">
        <w:rPr>
          <w:sz w:val="26"/>
          <w:szCs w:val="26"/>
        </w:rPr>
        <w:t xml:space="preserve">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:rsidR="00B51218" w:rsidRPr="00B51218" w:rsidRDefault="00B51218" w:rsidP="00B51218">
      <w:pPr>
        <w:pStyle w:val="s1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применить</w:t>
      </w:r>
      <w:r w:rsidRPr="00B51218">
        <w:rPr>
          <w:sz w:val="26"/>
          <w:szCs w:val="26"/>
        </w:rPr>
        <w:t xml:space="preserve"> к лицу, замещающему должность руководителя муниципального учреждения, мер дисциплинарной ответственности.</w:t>
      </w:r>
    </w:p>
    <w:p w:rsidR="00B51218" w:rsidRDefault="00B51218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51218">
        <w:rPr>
          <w:rFonts w:ascii="Times New Roman" w:eastAsia="Times New Roman" w:hAnsi="Times New Roman" w:cs="Times New Roman"/>
          <w:sz w:val="26"/>
          <w:szCs w:val="26"/>
        </w:rPr>
        <w:t>При установлении в ходе проверки 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бстоятельств, свидетельствующих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 w:rsidRPr="00B51218">
        <w:rPr>
          <w:rFonts w:ascii="Times New Roman" w:eastAsia="Times New Roman" w:hAnsi="Times New Roman" w:cs="Times New Roman"/>
          <w:sz w:val="26"/>
          <w:szCs w:val="26"/>
        </w:rPr>
        <w:t>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B51218" w:rsidRPr="005E7D8C" w:rsidRDefault="00B51218">
      <w:pPr>
        <w:pStyle w:val="ac"/>
        <w:numPr>
          <w:ilvl w:val="0"/>
          <w:numId w:val="4"/>
        </w:numPr>
        <w:tabs>
          <w:tab w:val="left" w:pos="11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51218">
        <w:rPr>
          <w:rFonts w:ascii="Times New Roman" w:eastAsia="Times New Roman" w:hAnsi="Times New Roman" w:cs="Times New Roman"/>
          <w:sz w:val="26"/>
          <w:szCs w:val="26"/>
        </w:rPr>
        <w:t xml:space="preserve">Подлинники справок о доходах, об имуществе и обязательствах имущественного характера, а также материалы проверки, поступившие в администрацию </w:t>
      </w:r>
      <w:r>
        <w:rPr>
          <w:rFonts w:ascii="Times New Roman" w:eastAsia="Times New Roman" w:hAnsi="Times New Roman" w:cs="Times New Roman"/>
          <w:sz w:val="26"/>
          <w:szCs w:val="26"/>
        </w:rPr>
        <w:t>Малоярославецкого</w:t>
      </w:r>
      <w:r w:rsidRPr="00B5121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области, хранятся в соответствии с законодательством Российской Федерации об архивном деле.</w:t>
      </w:r>
      <w:bookmarkStart w:id="1" w:name="_GoBack"/>
      <w:bookmarkEnd w:id="1"/>
    </w:p>
    <w:sectPr w:rsidR="00B51218" w:rsidRPr="005E7D8C" w:rsidSect="005462E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2D6D"/>
    <w:multiLevelType w:val="hybridMultilevel"/>
    <w:tmpl w:val="7908CE38"/>
    <w:lvl w:ilvl="0" w:tplc="E176ECBE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8248C"/>
    <w:multiLevelType w:val="hybridMultilevel"/>
    <w:tmpl w:val="918E8582"/>
    <w:lvl w:ilvl="0" w:tplc="C93ED882">
      <w:start w:val="1"/>
      <w:numFmt w:val="russianLower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11EC8"/>
    <w:multiLevelType w:val="hybridMultilevel"/>
    <w:tmpl w:val="4ABED5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9FD1482"/>
    <w:multiLevelType w:val="hybridMultilevel"/>
    <w:tmpl w:val="F4F86286"/>
    <w:lvl w:ilvl="0" w:tplc="B10CCFB6">
      <w:start w:val="1"/>
      <w:numFmt w:val="russianLower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48306E8"/>
    <w:multiLevelType w:val="hybridMultilevel"/>
    <w:tmpl w:val="D0947A14"/>
    <w:lvl w:ilvl="0" w:tplc="1E2A8E54">
      <w:start w:val="1"/>
      <w:numFmt w:val="russianLower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A660AC"/>
    <w:multiLevelType w:val="hybridMultilevel"/>
    <w:tmpl w:val="2D2E8DF2"/>
    <w:lvl w:ilvl="0" w:tplc="2966BB84">
      <w:start w:val="1"/>
      <w:numFmt w:val="russianLower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A7D25E9"/>
    <w:multiLevelType w:val="hybridMultilevel"/>
    <w:tmpl w:val="25D47DAC"/>
    <w:lvl w:ilvl="0" w:tplc="72524652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8AE1FD8"/>
    <w:multiLevelType w:val="hybridMultilevel"/>
    <w:tmpl w:val="9A5069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C0D6203"/>
    <w:multiLevelType w:val="hybridMultilevel"/>
    <w:tmpl w:val="2000E60A"/>
    <w:lvl w:ilvl="0" w:tplc="3148FDE0">
      <w:start w:val="1"/>
      <w:numFmt w:val="russianLower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C8421BA"/>
    <w:multiLevelType w:val="hybridMultilevel"/>
    <w:tmpl w:val="317233AE"/>
    <w:lvl w:ilvl="0" w:tplc="3956E300">
      <w:start w:val="1"/>
      <w:numFmt w:val="russianLower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8"/>
  </w:num>
  <w:num w:numId="7">
    <w:abstractNumId w:val="9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2"/>
  </w:compat>
  <w:rsids>
    <w:rsidRoot w:val="00986C34"/>
    <w:rsid w:val="0001791C"/>
    <w:rsid w:val="0005105C"/>
    <w:rsid w:val="00071025"/>
    <w:rsid w:val="00082B2B"/>
    <w:rsid w:val="000954BB"/>
    <w:rsid w:val="000A411A"/>
    <w:rsid w:val="000C56D9"/>
    <w:rsid w:val="000E437F"/>
    <w:rsid w:val="000F0105"/>
    <w:rsid w:val="00111AC5"/>
    <w:rsid w:val="00167338"/>
    <w:rsid w:val="001A2C54"/>
    <w:rsid w:val="001B1263"/>
    <w:rsid w:val="001B14D0"/>
    <w:rsid w:val="001E10E6"/>
    <w:rsid w:val="001E4D5E"/>
    <w:rsid w:val="002050A1"/>
    <w:rsid w:val="00214094"/>
    <w:rsid w:val="00232590"/>
    <w:rsid w:val="002401E7"/>
    <w:rsid w:val="00254D01"/>
    <w:rsid w:val="00260A9C"/>
    <w:rsid w:val="00263D17"/>
    <w:rsid w:val="002C1B07"/>
    <w:rsid w:val="002C31DA"/>
    <w:rsid w:val="002D49AD"/>
    <w:rsid w:val="002D6EE5"/>
    <w:rsid w:val="002F1A9D"/>
    <w:rsid w:val="003437B8"/>
    <w:rsid w:val="00347CC8"/>
    <w:rsid w:val="0035295F"/>
    <w:rsid w:val="00357907"/>
    <w:rsid w:val="00363FF2"/>
    <w:rsid w:val="00370F15"/>
    <w:rsid w:val="00387214"/>
    <w:rsid w:val="0039006E"/>
    <w:rsid w:val="003A171B"/>
    <w:rsid w:val="003C4642"/>
    <w:rsid w:val="003E0510"/>
    <w:rsid w:val="003F02E1"/>
    <w:rsid w:val="003F0BBF"/>
    <w:rsid w:val="003F2627"/>
    <w:rsid w:val="003F5565"/>
    <w:rsid w:val="0044116A"/>
    <w:rsid w:val="00443557"/>
    <w:rsid w:val="0046633F"/>
    <w:rsid w:val="00475DED"/>
    <w:rsid w:val="00487D7B"/>
    <w:rsid w:val="004A6109"/>
    <w:rsid w:val="004C4017"/>
    <w:rsid w:val="004D7F63"/>
    <w:rsid w:val="004E686F"/>
    <w:rsid w:val="004E6DAA"/>
    <w:rsid w:val="0050793B"/>
    <w:rsid w:val="0051580E"/>
    <w:rsid w:val="00516177"/>
    <w:rsid w:val="005259D6"/>
    <w:rsid w:val="00527557"/>
    <w:rsid w:val="00532606"/>
    <w:rsid w:val="005462E8"/>
    <w:rsid w:val="00556CD3"/>
    <w:rsid w:val="00571141"/>
    <w:rsid w:val="00581F3A"/>
    <w:rsid w:val="005B17EB"/>
    <w:rsid w:val="005C3CAE"/>
    <w:rsid w:val="005D78F3"/>
    <w:rsid w:val="005E7D8C"/>
    <w:rsid w:val="005F1910"/>
    <w:rsid w:val="00620282"/>
    <w:rsid w:val="00621558"/>
    <w:rsid w:val="00631353"/>
    <w:rsid w:val="006327C3"/>
    <w:rsid w:val="00636D00"/>
    <w:rsid w:val="00641781"/>
    <w:rsid w:val="00641DD3"/>
    <w:rsid w:val="0066242B"/>
    <w:rsid w:val="00667204"/>
    <w:rsid w:val="00695344"/>
    <w:rsid w:val="006C723D"/>
    <w:rsid w:val="006D1742"/>
    <w:rsid w:val="00706595"/>
    <w:rsid w:val="00722AE4"/>
    <w:rsid w:val="007438B1"/>
    <w:rsid w:val="00752760"/>
    <w:rsid w:val="00753607"/>
    <w:rsid w:val="007547FE"/>
    <w:rsid w:val="00762C51"/>
    <w:rsid w:val="007660EB"/>
    <w:rsid w:val="00780DF7"/>
    <w:rsid w:val="007C1A53"/>
    <w:rsid w:val="007D180F"/>
    <w:rsid w:val="007D49CC"/>
    <w:rsid w:val="007D73BC"/>
    <w:rsid w:val="007E1A13"/>
    <w:rsid w:val="008042CF"/>
    <w:rsid w:val="00841C38"/>
    <w:rsid w:val="00843CFE"/>
    <w:rsid w:val="00856998"/>
    <w:rsid w:val="00895534"/>
    <w:rsid w:val="008964BF"/>
    <w:rsid w:val="008B47C3"/>
    <w:rsid w:val="008D5ED4"/>
    <w:rsid w:val="008E47A8"/>
    <w:rsid w:val="008E7950"/>
    <w:rsid w:val="008F3F7B"/>
    <w:rsid w:val="00957B1D"/>
    <w:rsid w:val="00962AD3"/>
    <w:rsid w:val="00986C34"/>
    <w:rsid w:val="009C1234"/>
    <w:rsid w:val="009E4EBA"/>
    <w:rsid w:val="009F0CE5"/>
    <w:rsid w:val="009F2250"/>
    <w:rsid w:val="009F27A0"/>
    <w:rsid w:val="009F57CB"/>
    <w:rsid w:val="00A11366"/>
    <w:rsid w:val="00A11E83"/>
    <w:rsid w:val="00A2220C"/>
    <w:rsid w:val="00A345FB"/>
    <w:rsid w:val="00A4106C"/>
    <w:rsid w:val="00A553D7"/>
    <w:rsid w:val="00A60633"/>
    <w:rsid w:val="00A6085D"/>
    <w:rsid w:val="00A823C3"/>
    <w:rsid w:val="00A96C49"/>
    <w:rsid w:val="00AD463D"/>
    <w:rsid w:val="00AD5F93"/>
    <w:rsid w:val="00AD68B3"/>
    <w:rsid w:val="00AD7E66"/>
    <w:rsid w:val="00AE2069"/>
    <w:rsid w:val="00B00564"/>
    <w:rsid w:val="00B01E91"/>
    <w:rsid w:val="00B0532A"/>
    <w:rsid w:val="00B15F0E"/>
    <w:rsid w:val="00B26DD0"/>
    <w:rsid w:val="00B51218"/>
    <w:rsid w:val="00B51F0C"/>
    <w:rsid w:val="00B6381E"/>
    <w:rsid w:val="00B91EF9"/>
    <w:rsid w:val="00BC3705"/>
    <w:rsid w:val="00BC7A8C"/>
    <w:rsid w:val="00BD0CD9"/>
    <w:rsid w:val="00BD545A"/>
    <w:rsid w:val="00C26C9B"/>
    <w:rsid w:val="00C31389"/>
    <w:rsid w:val="00C323BA"/>
    <w:rsid w:val="00C41E2A"/>
    <w:rsid w:val="00C50288"/>
    <w:rsid w:val="00C524DA"/>
    <w:rsid w:val="00C70630"/>
    <w:rsid w:val="00C85E2F"/>
    <w:rsid w:val="00CA7FB4"/>
    <w:rsid w:val="00CB2579"/>
    <w:rsid w:val="00CC6EED"/>
    <w:rsid w:val="00CE6C74"/>
    <w:rsid w:val="00D04196"/>
    <w:rsid w:val="00D30A52"/>
    <w:rsid w:val="00D87717"/>
    <w:rsid w:val="00D95757"/>
    <w:rsid w:val="00DC04E5"/>
    <w:rsid w:val="00DE3FD9"/>
    <w:rsid w:val="00DF323E"/>
    <w:rsid w:val="00E33D9B"/>
    <w:rsid w:val="00E33F43"/>
    <w:rsid w:val="00E53317"/>
    <w:rsid w:val="00EA01A8"/>
    <w:rsid w:val="00EC4CD2"/>
    <w:rsid w:val="00EC563D"/>
    <w:rsid w:val="00ED71BA"/>
    <w:rsid w:val="00EF44DB"/>
    <w:rsid w:val="00EF6D1A"/>
    <w:rsid w:val="00F0352A"/>
    <w:rsid w:val="00F06A26"/>
    <w:rsid w:val="00F14C70"/>
    <w:rsid w:val="00F15297"/>
    <w:rsid w:val="00F1740C"/>
    <w:rsid w:val="00F213BD"/>
    <w:rsid w:val="00F226BF"/>
    <w:rsid w:val="00F22E9B"/>
    <w:rsid w:val="00F33BD3"/>
    <w:rsid w:val="00F4370C"/>
    <w:rsid w:val="00F609D3"/>
    <w:rsid w:val="00F853D6"/>
    <w:rsid w:val="00FA5C7C"/>
    <w:rsid w:val="00FB3FA0"/>
    <w:rsid w:val="00FB54DE"/>
    <w:rsid w:val="00FC2742"/>
    <w:rsid w:val="00FC6EC3"/>
    <w:rsid w:val="00FE06BE"/>
    <w:rsid w:val="00FE1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4445"/>
  <w15:docId w15:val="{CD572274-4D8B-4D97-B172-A7E36DBA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B1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E437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CD9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641DD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standard">
    <w:name w:val="v1standard"/>
    <w:basedOn w:val="a"/>
    <w:rsid w:val="00641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641D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1DD3"/>
    <w:pPr>
      <w:widowControl w:val="0"/>
      <w:shd w:val="clear" w:color="auto" w:fill="FFFFFF"/>
      <w:spacing w:after="6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table" w:styleId="a7">
    <w:name w:val="Table Grid"/>
    <w:basedOn w:val="a1"/>
    <w:uiPriority w:val="59"/>
    <w:rsid w:val="00352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E533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E5331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E5331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b">
    <w:name w:val="Подзаголовок Знак"/>
    <w:basedOn w:val="a0"/>
    <w:link w:val="aa"/>
    <w:rsid w:val="00E53317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paragraph" w:styleId="ac">
    <w:name w:val="List Paragraph"/>
    <w:basedOn w:val="a"/>
    <w:uiPriority w:val="34"/>
    <w:qFormat/>
    <w:rsid w:val="009C1234"/>
    <w:pPr>
      <w:ind w:left="720"/>
      <w:contextualSpacing/>
    </w:pPr>
  </w:style>
  <w:style w:type="paragraph" w:customStyle="1" w:styleId="s1">
    <w:name w:val="s_1"/>
    <w:basedOn w:val="a"/>
    <w:rsid w:val="00B51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ist\AppData\Roaming\Microsoft\&#1064;&#1072;&#1073;&#1083;&#1086;&#1085;&#1099;\&#1041;&#1083;&#1072;&#1085;&#1082;%20&#1056;&#1077;&#1096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6D80C-F744-47AB-A7AF-2EC893B7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</Template>
  <TotalTime>62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</dc:creator>
  <cp:lastModifiedBy>1</cp:lastModifiedBy>
  <cp:revision>5</cp:revision>
  <cp:lastPrinted>2025-10-25T11:21:00Z</cp:lastPrinted>
  <dcterms:created xsi:type="dcterms:W3CDTF">2026-08-21T06:00:00Z</dcterms:created>
  <dcterms:modified xsi:type="dcterms:W3CDTF">2026-08-28T08:58:00Z</dcterms:modified>
</cp:coreProperties>
</file>